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AD2" w:rsidRDefault="008C2AD2" w:rsidP="008015F0">
      <w:pPr>
        <w:spacing w:line="240" w:lineRule="auto"/>
        <w:jc w:val="center"/>
        <w:rPr>
          <w:rFonts w:ascii="Times New Roman" w:hAnsi="Times New Roman"/>
          <w:b/>
          <w:sz w:val="32"/>
          <w:szCs w:val="32"/>
        </w:rPr>
      </w:pPr>
    </w:p>
    <w:p w:rsidR="008C2AD2" w:rsidRPr="00C43630" w:rsidRDefault="008C2AD2" w:rsidP="00C43630">
      <w:pPr>
        <w:shd w:val="clear" w:color="auto" w:fill="F6F6F6"/>
        <w:spacing w:after="240" w:line="240" w:lineRule="auto"/>
        <w:jc w:val="center"/>
        <w:textAlignment w:val="baseline"/>
        <w:outlineLvl w:val="0"/>
        <w:rPr>
          <w:rFonts w:ascii="Times New Roman" w:hAnsi="Times New Roman"/>
          <w:color w:val="000000"/>
          <w:kern w:val="36"/>
          <w:sz w:val="28"/>
          <w:szCs w:val="28"/>
          <w:lang w:eastAsia="ru-RU"/>
        </w:rPr>
      </w:pPr>
      <w:r w:rsidRPr="00C43630">
        <w:rPr>
          <w:rFonts w:ascii="Times New Roman" w:hAnsi="Times New Roman"/>
          <w:b/>
          <w:color w:val="000000"/>
          <w:kern w:val="36"/>
          <w:sz w:val="36"/>
          <w:szCs w:val="36"/>
          <w:lang w:eastAsia="ru-RU"/>
        </w:rPr>
        <w:t>Бала тәрбияле</w:t>
      </w:r>
      <w:r>
        <w:rPr>
          <w:rFonts w:ascii="Times New Roman" w:hAnsi="Times New Roman"/>
          <w:b/>
          <w:color w:val="000000"/>
          <w:kern w:val="36"/>
          <w:sz w:val="36"/>
          <w:szCs w:val="36"/>
          <w:lang w:eastAsia="ru-RU"/>
        </w:rPr>
        <w:t xml:space="preserve"> </w:t>
      </w:r>
      <w:r w:rsidRPr="00C43630">
        <w:rPr>
          <w:rFonts w:ascii="Times New Roman" w:hAnsi="Times New Roman"/>
          <w:b/>
          <w:color w:val="000000"/>
          <w:kern w:val="36"/>
          <w:sz w:val="36"/>
          <w:szCs w:val="36"/>
          <w:lang w:eastAsia="ru-RU"/>
        </w:rPr>
        <w:t>булсын</w:t>
      </w:r>
      <w:r>
        <w:rPr>
          <w:rFonts w:ascii="Times New Roman" w:hAnsi="Times New Roman"/>
          <w:b/>
          <w:color w:val="000000"/>
          <w:kern w:val="36"/>
          <w:sz w:val="36"/>
          <w:szCs w:val="36"/>
          <w:lang w:eastAsia="ru-RU"/>
        </w:rPr>
        <w:t xml:space="preserve"> </w:t>
      </w:r>
      <w:r w:rsidRPr="00C43630">
        <w:rPr>
          <w:rFonts w:ascii="Times New Roman" w:hAnsi="Times New Roman"/>
          <w:b/>
          <w:color w:val="000000"/>
          <w:kern w:val="36"/>
          <w:sz w:val="36"/>
          <w:szCs w:val="36"/>
          <w:lang w:eastAsia="ru-RU"/>
        </w:rPr>
        <w:t>дисәң</w:t>
      </w:r>
      <w:r w:rsidRPr="00C43630">
        <w:rPr>
          <w:rFonts w:ascii="Times New Roman" w:hAnsi="Times New Roman"/>
          <w:color w:val="000000"/>
          <w:kern w:val="36"/>
          <w:sz w:val="28"/>
          <w:szCs w:val="28"/>
          <w:lang w:eastAsia="ru-RU"/>
        </w:rPr>
        <w:t>...</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eastAsia="ru-RU"/>
        </w:rPr>
        <w:t>            Балага</w:t>
      </w:r>
      <w:r w:rsidRPr="00C43630">
        <w:rPr>
          <w:rFonts w:ascii="Times New Roman" w:hAnsi="Times New Roman"/>
          <w:color w:val="000000"/>
          <w:sz w:val="28"/>
          <w:szCs w:val="28"/>
          <w:bdr w:val="none" w:sz="0" w:space="0" w:color="auto" w:frame="1"/>
          <w:lang w:val="tt-RU" w:eastAsia="ru-RU"/>
        </w:rPr>
        <w:t> белем һәм тәрбия бирү – иң кыен, иң четерекле эш. Бу гасырлар буе шулай булган һәм киләчәктә дә шулай булыр. Ул – мәңгелек мәсьәлә.</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Бер генә ата-ана да бала тәрбиясен читләтеп үтә алмый. Һәркайсыбыз бу гаять җаваплы эшнең ачысын-төчесен татырга мәҗбүр. Берәүләргә ул җиңелрәк бирелә, аларның балалары яхшы тәрбия алып үсә. Андый ата-ана өчен бала бәхет һәм шатлык чыганагына әверелә. Болары бик бәхетле гаиләләр. Икенчеләргә, киресенчә, бала кайгы-хәсрәт китерә.Моның билгеле бер сәбәпләре бар. Кайбер ата-аналар баланы мәктәпкә әзерләүгә, укытуга, аны тәрбияләүгә җиңел карыйлар, аны икенче-өченче дәрәҗәдәге эш, алай гына да түгел, бакча, мәктәп эше дип саныйлар.</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Безнең көннәрдә балага белем һәм тәрбия бирүдә гаиләнең әһәмияте бик нык артты. Дөрес, бакча да, мәктәп тә балага ныклы белем һәм тәрбия бирергә тиеш. Бу – бәхәссез. Ә ата-ана? Алар да бу эштән читтә кала алмый. Мәктәп тә, гаилә дә бала язмышы өчен бер үк дәрәҗәдә җаваплы. Ә баланың күп вакытын гаиләдә үткәрүен искә алсак, ата-ананың җаваплылыгы тагын да арта төшүен берәү дә кире какмас.</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Иң элек ата-ана баланы яхшы укырга әзерләргә, мәктәпкә йөри башлагач, яхшы уку өчен шартлар тудырырга тиеш. Балалар бакчасында, мәктәптә башланган эшне өйдә дәвам иттерергә тиеш. Ата-ана – баланың икенче укытучысы ул.</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Һәр бала, философ әйткәнчә, үзенә бер шәхес. Безнең өчен ул бала булса да, аның табигате, үз акылы, үз уй-фикере була, ә үсә төшкәч, аның дөньяга үз карашы барлыкка килә. Шуңа күрә, һәр баланың үз көен таба белү кирәк. Ә бала ата белән ана алдына кырыкмаса-кырык сораулар һәм проблемалар куя. Баланың барлык сорауларына да җавап бирергә, нәрсә беләндер аны кызыксындырырга, аның күңелен җәлеп итәргә кирәк. Ә бит безнең балалар: “Ник?”, “Нигә?”, “Нишләп?”, “Ни өчен?” кебек сорауларны яудырып кына торалар. Халык арасында: “Хәзерге балалар сигезьеллык белем белән туалар”, - дигән шаярып әйтелгән сүзләрдә, әлбәттә, хаклык бар. Балалар өлкәннәр башына килмәгән гаҗәеп сорау-табышмаклар яудыралар. Сорауларга җавап ала алмаса, бала, еламаса да, башын аска салып бер читкә китеп бара. Ә менә болай һич ярамый, күрәсең, бала ихтыяҗын беренче урынга куярга, түземле була белергә кирәк. Бала физик яктан да, акыл ягыннан да үсә, белем һәм тәҗрибә туплый. Шуңа күрә дә ул күп нәрсә белән кызыксына, белмәгәнен сорый, таләп итә, йөдәтә, хәтта тупаслык та эшли. Бу – аның табигый ихтыяҗы.</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val="tt-RU" w:eastAsia="ru-RU"/>
        </w:rPr>
        <w:t>          Баланың шушы кызыксыну үзенчәлегенә үзебез теләгән юнәлешне бирү бик мөһим. Шагыйрь М. Сөндекле “Бала күңеле” шигырендә бу хакта болай ди:</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val="tt-RU" w:eastAsia="ru-RU"/>
        </w:rPr>
        <w:t>Бала күңеле – нәфис ак кәгазь,</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val="tt-RU" w:eastAsia="ru-RU"/>
        </w:rPr>
        <w:t>Әле бит ул каләм күрмәгән.</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val="tt-RU" w:eastAsia="ru-RU"/>
        </w:rPr>
        <w:t>Әле беркем аның күңелендә</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val="tt-RU" w:eastAsia="ru-RU"/>
        </w:rPr>
        <w:t>Тылсымлы эз салып йөрмәгән.</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val="tt-RU" w:eastAsia="ru-RU"/>
        </w:rPr>
        <w:t>Дөнья аңа яңа яуган ак кар –</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val="tt-RU" w:eastAsia="ru-RU"/>
        </w:rPr>
        <w:t>Тели бала барын аңларга.</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val="tt-RU" w:eastAsia="ru-RU"/>
        </w:rPr>
        <w:t>Тәүге юлны бала күңеленә</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val="tt-RU" w:eastAsia="ru-RU"/>
        </w:rPr>
        <w:t>Ата-ана тиеш үзе язарга.</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Бала мәктәпкә кергәч, аңа яхшы укырга ничек ярдәм итәргә? Аның өйдәге тормышын дөрес оештырмый торып, аның мәктәптә яхшы укуына исәп тотып булмый. Баланың яхшы укуында көндәлек режимның әһәмияте бик зур. Укуның беренче көннәреннән үк бала билгеле бер режим белән яшәргә өйрәнсен. Вакытында йокыдан торсын, вакытында ашасын-эчсен, вакытында мәктәпкә китсен, уйнасын, җитәрлек йокласын.</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Көндәлек режимга күнеккән балага, физзарядка яса, дәресеңне кара, уйнарга чык, ашарга утыр, йокларга вакыт, дип исенә төшереп торасы калмый. Ул һәр эшне үз вакытында башкарырга гадәтләнә. Мәктәптә яхшы уку өчен  баланың дәресләрне вакытында әзерләвенә ирешү бик мөһим. Ләкин бала мәктәптән кайту белән үк дәрес әзерләргә утырырга тиеш түгел. Ул иң элек ашый-эчә, аннары саф һавада була, аннан соң гына дәрес әзерләргә утыра.</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Яхшы уку өчен балага шартлар кирәк – аның китаплары, дәфтәрләре, башка уку кирәк-яраклары җитеш, дәрес әзерләү урыны,  даими почмагы булуы шарт.</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Һәр ата-ана баланы пөхтәлеккә, төгәллеккә өйрәтергә бурычлы. Ул дәрес әзерләргә көн дә бер вакытта утырамы, әйберләрен үз урынына куямы? Мәктәпкә алып барасы китап-дәфтәрләрен кичтән әзерлиме? Әйберләренә сакчыл карыймы? Менә болар һәр көн игътибар үзәгендә булырга тиеш. Бала дәрес әзерләгәндә өйнең һавасын җилләтү турында да онытырга ярамый. Һәр тәнәфес вакытында һаваны алыштыру бик файдалы.</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val="tt-RU" w:eastAsia="ru-RU"/>
        </w:rPr>
        <w:t>            Укучы дәрес әзерләгәндә, өйдә тынлык булу хәерле. Кайбер гаиләләрдә кирәге булса да, булмаса да, көне буе радио уйнап тора, телевизор эшли. Яки өйдә сөйләшеп утырсагыз, яки тавышлансагыз, бала башына  дәрес материалы кермәс. Менә шулай баланың дәрестән дәрте сүрелеп, укудан аерылуы, артта калуы бар. Аннары өйдәге шау-шу баланың нерв системасына да начар тәэсир итә.</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Тәҗрибәле ата-аналар, балаларның кайсы сыйныфта укуына карамастан, мәктәп, класс җитәкчесе, укытучылар белән тыгыз элемтәдә торалар. Укыту программалары белән танышалар. Бу - билгеле, баланың яхшы укуына ярдәм итә, бала мәктәптә бер генә ел укымый, шулай булгач, аңа ярдәм дә һәр көн, дәвамлы булырга тиеш.</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Беренче көннән үк баланың дәрес әзерләгәндә басылып эшләвенә ирешегез, аны бүлдермәгез, кирәксә-кирәкмәсә дә сүз-йомыш кушып борчымагыз. Уку -  бирелеп, бөтен акыл сәләтеңне җигеп эшләүне таләп итә. Шуны да әйтмичә булмый, кайбер ата-аналар балага ярдәм итүне дөрес аңламыйлар, алар мәсьәлә яки мисалны үзләре чишәләр. Бала аңлап эшләгәндә генә аннан уңай нәтиҗә көтәргә мөмкин. Бала зуррак үскән саен, аңа ярдәм итү кыенлаша бара. Өлкән сыйныф укучыларына да акыл белән, сак кына контроль ясап тору кирәк. Гомумән, тәрбия эше сак булуны таләп итә, баланың сәләтенә, булдыра алуына ышанырга, нәрсә белән мавыгуын, кызыксынуын белеп торырга, вакытында максатка ярашлы киңәш, юнәлеш бирергә, ялгышын төзәтергә, яхшы эше өчен мактарга кирәк.</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Бала тәрбияләүдә, аның чын кеше булуында, яхшы укуында тагын бер әһәмиятле мәсьәләне читләтеп үтү мөмкин түгел. Сүз – гаилә әгъзалары арасында бердәм таләп булдыруның әһәмияте турында. Бердәм таләп булмаудан бала ялагай, эгоист булып үсә, тора-бара әтисен дә, әнисен дә тыңламый башлый, аның яхшы укуына, чын кеше булып җитлегүенә зарар килә.</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Гаилә – бердәм, дус булырга тиеш. Кешенең бәхет ачкычы һәрвакыт үз кулында. Балаларыгызга дөрес тәрбия биреп, сез үз бәхетегезгә үзегез үк ышанычлы нигез ташлары саласыз.</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w:t>
      </w:r>
    </w:p>
    <w:p w:rsidR="008C2AD2" w:rsidRDefault="008C2AD2" w:rsidP="00344243">
      <w:pPr>
        <w:pStyle w:val="Heading1"/>
        <w:shd w:val="clear" w:color="auto" w:fill="F6F6F6"/>
        <w:spacing w:before="0" w:after="240"/>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lang w:val="tt-RU" w:eastAsia="ru-RU"/>
        </w:rPr>
        <w:t> </w:t>
      </w:r>
    </w:p>
    <w:p w:rsidR="008C2AD2" w:rsidRDefault="008C2AD2" w:rsidP="00344243">
      <w:pPr>
        <w:pStyle w:val="Heading1"/>
        <w:shd w:val="clear" w:color="auto" w:fill="F6F6F6"/>
        <w:spacing w:before="0" w:after="240"/>
        <w:textAlignment w:val="baseline"/>
        <w:rPr>
          <w:rFonts w:ascii="Times New Roman" w:hAnsi="Times New Roman"/>
          <w:color w:val="000000"/>
          <w:sz w:val="28"/>
          <w:szCs w:val="28"/>
          <w:lang w:val="tt-RU" w:eastAsia="ru-RU"/>
        </w:rPr>
      </w:pPr>
    </w:p>
    <w:p w:rsidR="008C2AD2" w:rsidRDefault="008C2AD2" w:rsidP="00C43630">
      <w:pPr>
        <w:pStyle w:val="Heading1"/>
        <w:shd w:val="clear" w:color="auto" w:fill="F6F6F6"/>
        <w:spacing w:before="0" w:after="240"/>
        <w:jc w:val="center"/>
        <w:textAlignment w:val="baseline"/>
        <w:rPr>
          <w:rFonts w:ascii="Times New Roman" w:hAnsi="Times New Roman"/>
          <w:b/>
          <w:color w:val="000000"/>
          <w:kern w:val="36"/>
          <w:sz w:val="36"/>
          <w:szCs w:val="36"/>
          <w:lang w:val="tt-RU" w:eastAsia="ru-RU"/>
        </w:rPr>
      </w:pPr>
      <w:r w:rsidRPr="00C43630">
        <w:rPr>
          <w:rFonts w:ascii="Times New Roman" w:hAnsi="Times New Roman"/>
          <w:b/>
          <w:color w:val="000000"/>
          <w:kern w:val="36"/>
          <w:sz w:val="36"/>
          <w:szCs w:val="36"/>
          <w:lang w:val="tt-RU" w:eastAsia="ru-RU"/>
        </w:rPr>
        <w:t>Оясында ни күрсә.</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i/>
          <w:iCs/>
          <w:color w:val="000000"/>
          <w:sz w:val="28"/>
          <w:szCs w:val="28"/>
          <w:bdr w:val="none" w:sz="0" w:space="0" w:color="auto" w:frame="1"/>
          <w:lang w:val="tt-RU" w:eastAsia="ru-RU"/>
        </w:rPr>
        <w:t>“Тәрбия кыйлмак вә тәрбия итмәк дигән сүз фәкат ашатып, эчертеп үстермәк мәгънәсендә генә түгелдер,бәлки ашатып – эчертеп үстермәк вә баланың холкын, фигылен ислах кыйлмак вә төзәтмәк, вә әдәп нигезе бирмәк мәгънәсендәдер.”</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val="tt-RU" w:eastAsia="ru-RU"/>
        </w:rPr>
        <w:t>                                             Каюм Насыйри</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Гаилә ул – җылы учак. Учак янына аның әгъзалары җыела. Гаилә никадәр нык булса , аннан килгән җылылык шулкадәр көчле була. Гаиләнең терәге –ир- ат , әти кеше. Ә ана кеше турында аерым әйтәсе килә :</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i/>
          <w:iCs/>
          <w:color w:val="000000"/>
          <w:sz w:val="28"/>
          <w:szCs w:val="28"/>
          <w:bdr w:val="none" w:sz="0" w:space="0" w:color="auto" w:frame="1"/>
          <w:lang w:val="tt-RU" w:eastAsia="ru-RU"/>
        </w:rPr>
        <w:t>Ана безне тудырган</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i/>
          <w:iCs/>
          <w:color w:val="000000"/>
          <w:sz w:val="28"/>
          <w:szCs w:val="28"/>
          <w:bdr w:val="none" w:sz="0" w:space="0" w:color="auto" w:frame="1"/>
          <w:lang w:val="tt-RU" w:eastAsia="ru-RU"/>
        </w:rPr>
        <w:t>Ана безне үстергән</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i/>
          <w:iCs/>
          <w:color w:val="000000"/>
          <w:sz w:val="28"/>
          <w:szCs w:val="28"/>
          <w:bdr w:val="none" w:sz="0" w:space="0" w:color="auto" w:frame="1"/>
          <w:lang w:val="tt-RU" w:eastAsia="ru-RU"/>
        </w:rPr>
        <w:t>Ана сөте гомерлеккә</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i/>
          <w:iCs/>
          <w:color w:val="000000"/>
          <w:sz w:val="28"/>
          <w:szCs w:val="28"/>
          <w:bdr w:val="none" w:sz="0" w:space="0" w:color="auto" w:frame="1"/>
          <w:lang w:val="tt-RU" w:eastAsia="ru-RU"/>
        </w:rPr>
        <w:t>Җитә торган көч биргән.</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i/>
          <w:iCs/>
          <w:color w:val="000000"/>
          <w:sz w:val="28"/>
          <w:szCs w:val="28"/>
          <w:bdr w:val="none" w:sz="0" w:space="0" w:color="auto" w:frame="1"/>
          <w:lang w:val="tt-RU" w:eastAsia="ru-RU"/>
        </w:rPr>
        <w:t>    </w:t>
      </w:r>
      <w:r w:rsidRPr="00C43630">
        <w:rPr>
          <w:rFonts w:ascii="Times New Roman" w:hAnsi="Times New Roman"/>
          <w:color w:val="000000"/>
          <w:sz w:val="28"/>
          <w:szCs w:val="28"/>
          <w:bdr w:val="none" w:sz="0" w:space="0" w:color="auto" w:frame="1"/>
          <w:lang w:val="tt-RU" w:eastAsia="ru-RU"/>
        </w:rPr>
        <w:t>  Ана кеше үзенең бөтен булган күңел байлыгын , матурлыгын үз нарасыена бирә.  “Бала күңеле ак кәгазь , нәрсә язсаң ,шуны укырсың”  дип юкка гына эйтмәгәннәр. Туганчы һәм туганнан соң да ана бала күңеленә бары тик матур сүзләр генә яза. Баланы ничә яшьтән тәрбияли башларга кирәк?  “Тугач та “, - дигәннәр картлар. Әйе, бала туганнан соң ук тиешле таләп кагыйдәләре үтәргә күнектерелә башлый. Кулын чыгарып битен, күзен тырнамасын өчен , аны биләүләп куялар.Нарасый ризалашмый,  елый, киреләнә, кычкыра , әмма тора бара буйсына. Баланы арбасына утыртып, әнисе эшкә керешкәндә тагын елый , җиңергә тырыша. Әмма моңа да күнегә. Ул үсеп җиткәнче, иң элек әтисе, әнисе белән , үсә төшкәч тәрбияче, укытучылар белән үзе теләгәнне эшләү өчен көрәшә. Әгәр тәрбиячеләр йомшаклык күрсәтеп , юл куйса  – җиңелсә, аннан бала йөгәнсезгә әйләнә, тыңлаусызга әверелә , ә тагын да үскәч үзе таләп итә, боера башлый. Әле тормышны белмәгәнлектән , яшәеш  тәҗрибәсе булмаганлыктан ук чиксез күп хаталар ясый. Аларны кабатлый башлый һәм тәрбиясез, миһербансыз, үзен генә ярата торган, рәхимсез кеше булып үсә.</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Кайчандыр, борын- борын заманнарда тәрбияче, мөгаллимнәр дә булмагандыр ,әмма балалар тәрбияле үскәннәр  – аларны хәзергечә әйткәндә халык педагогикасы нигезендә тәрбияләгәннәр. Бүген без татар халкында еллар дәвамында күнегелгән тәрбия алымнарын, ысулларын сагына, искә ала башладык.</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Гаилә тәрбиясенең максаты  – гаиләдә тыныч тормыш , тәртип булдыру, игелекле хезмәт итү, булган әйбер һәм ризык нигъмәтне бәрәкәтле тоту , бер- береңне ихтирам итү , хөрмәтләү.</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Хөрмәтле әти- әниләр!  Бүгенге тормышыбыз  бер дә мактанырлык түгел . Үсмерләр арасында җинаятьчелек  котырынып үсә,ата- ана үзенең төп вазифасын онытып бара : “ ата  – улны, ана – кызны белми”. Кайбер балалар ата – анадан ваз кичә. Икенче бер аналар үз балалрын ташлап китә. Яшьләр арасында дорфалык ,тупаслыкның чиге юк. Бу нилектән шулай? Без тәрбиядә нинди ялгышлар җибәрдек соң? Моны ничек төзәтергә? Балаларыбызны бәхетле итү өчен нәрсә эшләргә.</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Ә бит үткәнебезгә әйләнеп карасак, татар халкы гомер – гомергә эшчән, намуслы , тәртипле, әдәпле, кунакчыл, ачык йөзле булуы белән танылган. Матур гореф- гадәтләр, кунакка йөрешүләр , милли бәйрәмнәр уздырулар хезмәт кешесенә дәрт өстәгән.</w:t>
      </w:r>
    </w:p>
    <w:p w:rsidR="008C2AD2" w:rsidRPr="00C43630" w:rsidRDefault="008C2AD2" w:rsidP="00344243">
      <w:pPr>
        <w:shd w:val="clear" w:color="auto" w:fill="F6F6F6"/>
        <w:spacing w:after="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bdr w:val="none" w:sz="0" w:space="0" w:color="auto" w:frame="1"/>
          <w:lang w:val="tt-RU" w:eastAsia="ru-RU"/>
        </w:rPr>
        <w:t>           Өлкәннәрне аксакал дип йөрткәннәр, авыр хезмәт башкара алмасалар да , алар гаиләдә терәк булып саналганнар. Хөрмәтләүне әби – бабайлардан башлыйбыз. Безнең татар гаиләләрендә өлкәннәрне ихтирам иткәннәр. Өстәл янына иң башта өлкәннәр утырган. Иң беренче булып ризыкны алар капкан, аннан соң гына башкалар үрелгән. Сәламне дә иң беренче өлкәннәргә биргәннәр.</w:t>
      </w:r>
    </w:p>
    <w:p w:rsidR="008C2AD2" w:rsidRPr="00C43630" w:rsidRDefault="008C2AD2" w:rsidP="00C43630">
      <w:pPr>
        <w:shd w:val="clear" w:color="auto" w:fill="F6F6F6"/>
        <w:spacing w:after="240" w:line="270" w:lineRule="atLeast"/>
        <w:textAlignment w:val="baseline"/>
        <w:rPr>
          <w:rFonts w:ascii="Times New Roman" w:hAnsi="Times New Roman"/>
          <w:color w:val="000000"/>
          <w:sz w:val="28"/>
          <w:szCs w:val="28"/>
          <w:lang w:val="tt-RU" w:eastAsia="ru-RU"/>
        </w:rPr>
      </w:pPr>
      <w:r w:rsidRPr="00C43630">
        <w:rPr>
          <w:rFonts w:ascii="Times New Roman" w:hAnsi="Times New Roman"/>
          <w:color w:val="000000"/>
          <w:sz w:val="28"/>
          <w:szCs w:val="28"/>
          <w:lang w:val="tt-RU" w:eastAsia="ru-RU"/>
        </w:rPr>
        <w:t> </w:t>
      </w:r>
      <w:r w:rsidRPr="00C43630">
        <w:rPr>
          <w:rFonts w:ascii="Times New Roman" w:hAnsi="Times New Roman"/>
          <w:color w:val="000000"/>
          <w:sz w:val="28"/>
          <w:szCs w:val="28"/>
          <w:bdr w:val="none" w:sz="0" w:space="0" w:color="auto" w:frame="1"/>
          <w:lang w:val="tt-RU" w:eastAsia="ru-RU"/>
        </w:rPr>
        <w:t>Әйе, ата – баба  мирасына күз салсак без үзебез өчен бик күп гыйбрәтләр алыр идек . Татар халкы гомер – гомергә эшчән булган.  Аулак өйләрдә күңелле итеп кул эшләре оештырылган . Кечкенә кызларны да кул арасына керә башлауга, һөнәргә өйрәтү максат итеп куелган. Әби янында  тегәргә ,чигәргә өйрәтеп үскән кызлар тырыш, инсафлы, тәүфыйклы, йомшак  телле булулары белән аерылып торганнар. Юкка гына бит: “оясында ни күрсә, очканында шул булыр”, димиләр.</w:t>
      </w:r>
    </w:p>
    <w:p w:rsidR="008C2AD2" w:rsidRPr="00C43630" w:rsidRDefault="008C2AD2" w:rsidP="00344243">
      <w:pPr>
        <w:shd w:val="clear" w:color="auto" w:fill="F6F6F6"/>
        <w:spacing w:after="240" w:line="270" w:lineRule="atLeast"/>
        <w:textAlignment w:val="baseline"/>
        <w:rPr>
          <w:rFonts w:ascii="Times New Roman" w:hAnsi="Times New Roman"/>
          <w:color w:val="000000"/>
          <w:sz w:val="28"/>
          <w:szCs w:val="28"/>
          <w:lang w:eastAsia="ru-RU"/>
        </w:rPr>
      </w:pPr>
    </w:p>
    <w:p w:rsidR="008C2AD2" w:rsidRPr="00C43630"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28"/>
          <w:szCs w:val="28"/>
        </w:rPr>
      </w:pPr>
    </w:p>
    <w:p w:rsidR="008C2AD2" w:rsidRDefault="008C2AD2" w:rsidP="00E06303">
      <w:pPr>
        <w:shd w:val="clear" w:color="auto" w:fill="F6F6F6"/>
        <w:spacing w:after="0" w:line="270" w:lineRule="atLeast"/>
        <w:jc w:val="center"/>
        <w:textAlignment w:val="baseline"/>
        <w:rPr>
          <w:rFonts w:ascii="Times New Roman" w:hAnsi="Times New Roman"/>
          <w:b/>
          <w:bCs/>
          <w:color w:val="000000"/>
          <w:sz w:val="28"/>
          <w:szCs w:val="28"/>
          <w:bdr w:val="none" w:sz="0" w:space="0" w:color="auto" w:frame="1"/>
          <w:lang w:eastAsia="ru-RU"/>
        </w:rPr>
      </w:pPr>
    </w:p>
    <w:p w:rsidR="008C2AD2" w:rsidRDefault="008C2AD2" w:rsidP="00E06303">
      <w:pPr>
        <w:shd w:val="clear" w:color="auto" w:fill="F6F6F6"/>
        <w:spacing w:after="0" w:line="270" w:lineRule="atLeast"/>
        <w:jc w:val="center"/>
        <w:textAlignment w:val="baseline"/>
        <w:rPr>
          <w:rFonts w:ascii="Times New Roman" w:hAnsi="Times New Roman"/>
          <w:b/>
          <w:bCs/>
          <w:color w:val="000000"/>
          <w:sz w:val="28"/>
          <w:szCs w:val="28"/>
          <w:bdr w:val="none" w:sz="0" w:space="0" w:color="auto" w:frame="1"/>
          <w:lang w:eastAsia="ru-RU"/>
        </w:rPr>
      </w:pPr>
    </w:p>
    <w:p w:rsidR="008C2AD2" w:rsidRDefault="008C2AD2" w:rsidP="00E06303">
      <w:pPr>
        <w:shd w:val="clear" w:color="auto" w:fill="F6F6F6"/>
        <w:spacing w:after="0" w:line="270" w:lineRule="atLeast"/>
        <w:jc w:val="center"/>
        <w:textAlignment w:val="baseline"/>
        <w:rPr>
          <w:rFonts w:ascii="Times New Roman" w:hAnsi="Times New Roman"/>
          <w:b/>
          <w:bCs/>
          <w:color w:val="000000"/>
          <w:sz w:val="28"/>
          <w:szCs w:val="28"/>
          <w:bdr w:val="none" w:sz="0" w:space="0" w:color="auto" w:frame="1"/>
          <w:lang w:eastAsia="ru-RU"/>
        </w:rPr>
      </w:pPr>
    </w:p>
    <w:p w:rsidR="008C2AD2" w:rsidRDefault="008C2AD2" w:rsidP="00E06303">
      <w:pPr>
        <w:shd w:val="clear" w:color="auto" w:fill="F6F6F6"/>
        <w:spacing w:after="0" w:line="270" w:lineRule="atLeast"/>
        <w:jc w:val="center"/>
        <w:textAlignment w:val="baseline"/>
        <w:rPr>
          <w:rFonts w:ascii="Times New Roman" w:hAnsi="Times New Roman"/>
          <w:b/>
          <w:bCs/>
          <w:color w:val="000000"/>
          <w:sz w:val="28"/>
          <w:szCs w:val="28"/>
          <w:bdr w:val="none" w:sz="0" w:space="0" w:color="auto" w:frame="1"/>
          <w:lang w:eastAsia="ru-RU"/>
        </w:rPr>
      </w:pPr>
    </w:p>
    <w:p w:rsidR="008C2AD2" w:rsidRDefault="008C2AD2" w:rsidP="00E06303">
      <w:pPr>
        <w:shd w:val="clear" w:color="auto" w:fill="F6F6F6"/>
        <w:spacing w:after="0" w:line="270" w:lineRule="atLeast"/>
        <w:jc w:val="center"/>
        <w:textAlignment w:val="baseline"/>
        <w:rPr>
          <w:rFonts w:ascii="Times New Roman" w:hAnsi="Times New Roman"/>
          <w:b/>
          <w:bCs/>
          <w:color w:val="000000"/>
          <w:sz w:val="28"/>
          <w:szCs w:val="28"/>
          <w:bdr w:val="none" w:sz="0" w:space="0" w:color="auto" w:frame="1"/>
          <w:lang w:eastAsia="ru-RU"/>
        </w:rPr>
      </w:pPr>
    </w:p>
    <w:p w:rsidR="008C2AD2" w:rsidRDefault="008C2AD2" w:rsidP="00E06303">
      <w:pPr>
        <w:shd w:val="clear" w:color="auto" w:fill="F6F6F6"/>
        <w:spacing w:after="0" w:line="270" w:lineRule="atLeast"/>
        <w:jc w:val="center"/>
        <w:textAlignment w:val="baseline"/>
        <w:rPr>
          <w:rFonts w:ascii="Times New Roman" w:hAnsi="Times New Roman"/>
          <w:b/>
          <w:bCs/>
          <w:color w:val="000000"/>
          <w:sz w:val="28"/>
          <w:szCs w:val="28"/>
          <w:bdr w:val="none" w:sz="0" w:space="0" w:color="auto" w:frame="1"/>
          <w:lang w:eastAsia="ru-RU"/>
        </w:rPr>
      </w:pPr>
    </w:p>
    <w:p w:rsidR="008C2AD2" w:rsidRPr="00C43630" w:rsidRDefault="008C2AD2" w:rsidP="00E06303">
      <w:pPr>
        <w:shd w:val="clear" w:color="auto" w:fill="F6F6F6"/>
        <w:spacing w:after="0" w:line="270" w:lineRule="atLeast"/>
        <w:jc w:val="center"/>
        <w:textAlignment w:val="baseline"/>
        <w:rPr>
          <w:rFonts w:ascii="Times New Roman" w:hAnsi="Times New Roman"/>
          <w:color w:val="000000"/>
          <w:sz w:val="36"/>
          <w:szCs w:val="36"/>
          <w:lang w:eastAsia="ru-RU"/>
        </w:rPr>
      </w:pPr>
      <w:r w:rsidRPr="00C43630">
        <w:rPr>
          <w:rFonts w:ascii="Times New Roman" w:hAnsi="Times New Roman"/>
          <w:b/>
          <w:bCs/>
          <w:color w:val="000000"/>
          <w:sz w:val="36"/>
          <w:szCs w:val="36"/>
          <w:bdr w:val="none" w:sz="0" w:space="0" w:color="auto" w:frame="1"/>
          <w:lang w:eastAsia="ru-RU"/>
        </w:rPr>
        <w:t>Советы родителям по изучению татарского языка.</w:t>
      </w:r>
    </w:p>
    <w:p w:rsidR="008C2AD2" w:rsidRPr="00C43630" w:rsidRDefault="008C2AD2" w:rsidP="00E0630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eastAsia="ru-RU"/>
        </w:rPr>
        <w:t>Государственными языками в Республике Татарстан являются равноправные татарский и русский языки. Поэтому освоение двух государственных языков имеет немаловажное значение.</w:t>
      </w:r>
    </w:p>
    <w:p w:rsidR="008C2AD2" w:rsidRPr="00C43630" w:rsidRDefault="008C2AD2" w:rsidP="00E0630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eastAsia="ru-RU"/>
        </w:rPr>
        <w:t>Бесспорным является положительное влияние двуязычия на развитие памяти, умение понимать, анализировать и обсуждать явления языка, сообразительность, быстроту реакции, математические навыки и логику. Двуязычные дети хорошо учатся и лучше усваивают абстрактные науки, литературу и иностранные языки. Чем младше ребёнок, тем больше у него шансов овладеть вторым языком в максимально возможном объёме и с естественным произношением.</w:t>
      </w:r>
    </w:p>
    <w:p w:rsidR="008C2AD2" w:rsidRPr="00C43630" w:rsidRDefault="008C2AD2" w:rsidP="00E0630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eastAsia="ru-RU"/>
        </w:rPr>
        <w:t>Формирование ребенка происходит под влиянием двух национальных культур, традиций, двух систем этических норм речевого и неречевого поведения. Учитывая возрастные особенности детей, и руководствуясь Госстандартом по образованию и воспитанию, в саду проводятся занятия по изучению татарского языка с русскоязычными детьми.</w:t>
      </w:r>
    </w:p>
    <w:p w:rsidR="008C2AD2" w:rsidRPr="00C43630" w:rsidRDefault="008C2AD2" w:rsidP="00E0630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eastAsia="ru-RU"/>
        </w:rPr>
        <w:t>Обучение детей татарскому языку рекомендуется со средней группы. На обучающие занятия детей среднего возраста отводится три занятия в неделю по 15 минут каждое, для детей старшей группы – не более 25 минут, 30 минут – в подготовительной к школе группе. Кроме занятий, воспитатель по обучению татарскому языку активно внедряет изучение языка в режимные моменты. Основным видом деятельности у детей дошкольного возраста является игра. Игра является эффективной и доступной формой деятельности при обучении русских детей татарской устной речи. Дети даже не задумываются, что они учатся, сами того не замечая, намного лучше усваивают татарские слова, фразы, предложения и на этой основе у них отрабатывается правильное произношение специфических татарских звуков.</w:t>
      </w:r>
    </w:p>
    <w:p w:rsidR="008C2AD2" w:rsidRPr="00C43630" w:rsidRDefault="008C2AD2" w:rsidP="00E0630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eastAsia="ru-RU"/>
        </w:rPr>
        <w:t>Технические средства также играют немаловажную роль в изучении татарского языка. Песни желательно прослушивать на магнитофонной записи. Это развивает у детей эстетический вкус и любовь к природе. Также прослушивая мелодии разных народов, дети учатся узнавать их национальные особенности.</w:t>
      </w:r>
    </w:p>
    <w:p w:rsidR="008C2AD2" w:rsidRPr="00C43630" w:rsidRDefault="008C2AD2" w:rsidP="00E0630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eastAsia="ru-RU"/>
        </w:rPr>
        <w:t>На сегодняшний день есть сборник мультфильмов на стихотворения великого татарского поэта Г.Тукая. При изучении его творчества просмотр мультфильмов позволяет лучше запоминать содержание произведений и повысить интерес у детей к творчеству поэта.</w:t>
      </w:r>
    </w:p>
    <w:p w:rsidR="008C2AD2" w:rsidRPr="00C43630" w:rsidRDefault="008C2AD2" w:rsidP="00E0630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eastAsia="ru-RU"/>
        </w:rPr>
        <w:t>Очень помогает в изучении татарского языка телепередача для дошкольников на канале ТНВ «Әкиятилендә». На простом понятном языке через сказки, игры, считалки дети непринужденно учатся говорить  на татарском языке. Родителям, заинтересованным в освоении ребенком татарского языка, необходимо просматривать эти передачи вместе с ребенком.</w:t>
      </w:r>
    </w:p>
    <w:p w:rsidR="008C2AD2" w:rsidRPr="00C43630" w:rsidRDefault="008C2AD2" w:rsidP="00E0630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eastAsia="ru-RU"/>
        </w:rPr>
        <w:t>Научиться говорить на татарском языке – это не только выучить слова и выражения, но и научиться жить в другом культурном пространстве. Изучение другого языка – это и знакомство с другой культурой, с праздниками и обычаями другого народа, сказками, детскими играми и фольклором. Таким образом, следует уточнить понятие языковой среды и добавив слово «культурная». Такая среда не только сообщает детям новые знания, но и помогает им лучше узнать свою культуру, так как процесс обучения проходит в сравнении.</w:t>
      </w:r>
    </w:p>
    <w:p w:rsidR="008C2AD2" w:rsidRPr="00C43630" w:rsidRDefault="008C2AD2" w:rsidP="00E06303">
      <w:pPr>
        <w:shd w:val="clear" w:color="auto" w:fill="F6F6F6"/>
        <w:spacing w:after="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bdr w:val="none" w:sz="0" w:space="0" w:color="auto" w:frame="1"/>
          <w:lang w:eastAsia="ru-RU"/>
        </w:rPr>
        <w:t>Необходимо, чтобы родители работали рука об руку с воспитателем по обучению татарскому языку, в свободное время повторяли выученные слова и выражения. Опыт показывает, что результаты обучения второму (татарскому) языку в детстве зависят от степени заинтересованности родителей в овладении детьми вторым языком.</w:t>
      </w:r>
    </w:p>
    <w:p w:rsidR="008C2AD2" w:rsidRPr="00C43630" w:rsidRDefault="008C2AD2" w:rsidP="00E06303">
      <w:pPr>
        <w:shd w:val="clear" w:color="auto" w:fill="F6F6F6"/>
        <w:spacing w:after="240" w:line="270" w:lineRule="atLeast"/>
        <w:textAlignment w:val="baseline"/>
        <w:rPr>
          <w:rFonts w:ascii="Times New Roman" w:hAnsi="Times New Roman"/>
          <w:color w:val="000000"/>
          <w:sz w:val="28"/>
          <w:szCs w:val="28"/>
          <w:lang w:eastAsia="ru-RU"/>
        </w:rPr>
      </w:pPr>
      <w:r w:rsidRPr="00C43630">
        <w:rPr>
          <w:rFonts w:ascii="Times New Roman" w:hAnsi="Times New Roman"/>
          <w:color w:val="000000"/>
          <w:sz w:val="28"/>
          <w:szCs w:val="28"/>
          <w:lang w:eastAsia="ru-RU"/>
        </w:rPr>
        <w:t> </w:t>
      </w:r>
    </w:p>
    <w:p w:rsidR="008C2AD2" w:rsidRPr="00C43630"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28"/>
          <w:szCs w:val="28"/>
        </w:rPr>
      </w:pPr>
    </w:p>
    <w:p w:rsidR="008C2AD2" w:rsidRDefault="008C2AD2" w:rsidP="00C43630">
      <w:pPr>
        <w:spacing w:line="240" w:lineRule="auto"/>
        <w:rPr>
          <w:rFonts w:ascii="Times New Roman" w:hAnsi="Times New Roman"/>
          <w:b/>
          <w:sz w:val="28"/>
          <w:szCs w:val="28"/>
        </w:rPr>
      </w:pPr>
    </w:p>
    <w:p w:rsidR="008C2AD2" w:rsidRDefault="008C2AD2" w:rsidP="00C43630">
      <w:pPr>
        <w:spacing w:line="240" w:lineRule="auto"/>
        <w:rPr>
          <w:rFonts w:ascii="Times New Roman" w:hAnsi="Times New Roman"/>
          <w:b/>
          <w:sz w:val="28"/>
          <w:szCs w:val="28"/>
        </w:rPr>
      </w:pPr>
    </w:p>
    <w:p w:rsidR="008C2AD2" w:rsidRDefault="008C2AD2" w:rsidP="00C43630">
      <w:pPr>
        <w:spacing w:line="240" w:lineRule="auto"/>
        <w:rPr>
          <w:rFonts w:ascii="Times New Roman" w:hAnsi="Times New Roman"/>
          <w:b/>
          <w:sz w:val="28"/>
          <w:szCs w:val="28"/>
        </w:rPr>
      </w:pPr>
    </w:p>
    <w:p w:rsidR="008C2AD2" w:rsidRDefault="008C2AD2" w:rsidP="00C43630">
      <w:pPr>
        <w:spacing w:line="240" w:lineRule="auto"/>
        <w:rPr>
          <w:rFonts w:ascii="Times New Roman" w:hAnsi="Times New Roman"/>
          <w:b/>
          <w:sz w:val="28"/>
          <w:szCs w:val="28"/>
        </w:rPr>
      </w:pPr>
    </w:p>
    <w:p w:rsidR="008C2AD2" w:rsidRDefault="008C2AD2" w:rsidP="00C43630">
      <w:pPr>
        <w:spacing w:line="240" w:lineRule="auto"/>
        <w:rPr>
          <w:rFonts w:ascii="Times New Roman" w:hAnsi="Times New Roman"/>
          <w:b/>
          <w:sz w:val="28"/>
          <w:szCs w:val="28"/>
        </w:rPr>
      </w:pPr>
    </w:p>
    <w:p w:rsidR="008C2AD2" w:rsidRDefault="008C2AD2" w:rsidP="00C43630">
      <w:pPr>
        <w:spacing w:line="240" w:lineRule="auto"/>
        <w:rPr>
          <w:rFonts w:ascii="Times New Roman" w:hAnsi="Times New Roman"/>
          <w:b/>
          <w:sz w:val="28"/>
          <w:szCs w:val="28"/>
        </w:rPr>
      </w:pPr>
    </w:p>
    <w:p w:rsidR="008C2AD2" w:rsidRDefault="008C2AD2" w:rsidP="00C43630">
      <w:pPr>
        <w:spacing w:line="240" w:lineRule="auto"/>
        <w:rPr>
          <w:rFonts w:ascii="Times New Roman" w:hAnsi="Times New Roman"/>
          <w:b/>
          <w:sz w:val="28"/>
          <w:szCs w:val="28"/>
        </w:rPr>
      </w:pPr>
    </w:p>
    <w:p w:rsidR="008C2AD2" w:rsidRDefault="008C2AD2" w:rsidP="00C43630">
      <w:pPr>
        <w:spacing w:line="240" w:lineRule="auto"/>
        <w:rPr>
          <w:rFonts w:ascii="Times New Roman" w:hAnsi="Times New Roman"/>
          <w:b/>
          <w:sz w:val="28"/>
          <w:szCs w:val="28"/>
        </w:rPr>
      </w:pPr>
    </w:p>
    <w:p w:rsidR="008C2AD2" w:rsidRPr="00C43630" w:rsidRDefault="008C2AD2" w:rsidP="00C43630">
      <w:pPr>
        <w:spacing w:line="240" w:lineRule="auto"/>
        <w:jc w:val="center"/>
        <w:rPr>
          <w:rFonts w:ascii="Times New Roman" w:hAnsi="Times New Roman"/>
          <w:b/>
          <w:sz w:val="36"/>
          <w:szCs w:val="36"/>
        </w:rPr>
      </w:pPr>
      <w:r w:rsidRPr="00C43630">
        <w:rPr>
          <w:rFonts w:ascii="Times New Roman" w:hAnsi="Times New Roman"/>
          <w:b/>
          <w:sz w:val="36"/>
          <w:szCs w:val="36"/>
        </w:rPr>
        <w:t>Ребенок в двуязычной семье.</w:t>
      </w:r>
    </w:p>
    <w:p w:rsidR="008C2AD2" w:rsidRPr="00C43630" w:rsidRDefault="008C2AD2" w:rsidP="008015F0">
      <w:pPr>
        <w:spacing w:after="0" w:line="240" w:lineRule="auto"/>
        <w:jc w:val="both"/>
        <w:rPr>
          <w:rFonts w:ascii="Times New Roman" w:hAnsi="Times New Roman"/>
          <w:sz w:val="28"/>
          <w:szCs w:val="28"/>
        </w:rPr>
      </w:pPr>
      <w:r w:rsidRPr="00C43630">
        <w:rPr>
          <w:rFonts w:ascii="Times New Roman" w:hAnsi="Times New Roman"/>
          <w:sz w:val="28"/>
          <w:szCs w:val="28"/>
        </w:rPr>
        <w:t xml:space="preserve">    Часто двуязычие в семье становится злосчастным камнем преткновения. Вспомним времена Советского Союза. Тогда в стране были распространены смешанные браки. СССР славился, как многонациональная страна. Но главным языком общения был русский. На нем же в основном и разговаривали во всех семьях. Многие дети просто не знали языков своих родителей, либо знали,   но очень плохо. Многоязычия как такого явления в стране не было.</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sz w:val="28"/>
          <w:szCs w:val="28"/>
        </w:rPr>
        <w:t xml:space="preserve"> Сегодня ситуация изменилась. Мы стали больше общаться с представителями дальнего зарубежья. Кроме того, наши соседи по союзу начали бережно относиться к своим национальным языкам. Все эти тенденции на себе ощущает в основном новое поколение. Дети сегодня живут в атмосфере двух или даже больше языков, а часто и культур одновременно. Билингвизм или двуязычие – это понятие включает в себя частое употребление одним человеком в жизни сразу двух языков.</w:t>
      </w:r>
    </w:p>
    <w:p w:rsidR="008C2AD2" w:rsidRPr="00C43630" w:rsidRDefault="008C2AD2" w:rsidP="00C83115">
      <w:pPr>
        <w:spacing w:after="0" w:line="240" w:lineRule="auto"/>
        <w:jc w:val="both"/>
        <w:rPr>
          <w:rFonts w:ascii="Times New Roman" w:hAnsi="Times New Roman"/>
          <w:b/>
          <w:i/>
          <w:sz w:val="28"/>
          <w:szCs w:val="28"/>
        </w:rPr>
      </w:pPr>
      <w:r w:rsidRPr="00C43630">
        <w:rPr>
          <w:rFonts w:ascii="Times New Roman" w:hAnsi="Times New Roman"/>
          <w:b/>
          <w:i/>
          <w:sz w:val="28"/>
          <w:szCs w:val="28"/>
        </w:rPr>
        <w:t>Особенности влияния языков друга на друга</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sz w:val="28"/>
          <w:szCs w:val="28"/>
        </w:rPr>
        <w:t xml:space="preserve">    Все эти языки могут быть развиты не в одинаковой степени. Один может доминировать, быть развит устно, второй – письменно. Если языки заранее строго поделены по сферам применения, например, если каждый из родителей живет по принципу </w:t>
      </w:r>
      <w:r w:rsidRPr="00C43630">
        <w:rPr>
          <w:rFonts w:ascii="Times New Roman" w:hAnsi="Times New Roman"/>
          <w:b/>
          <w:sz w:val="28"/>
          <w:szCs w:val="28"/>
          <w:u w:val="single"/>
        </w:rPr>
        <w:t>"одно лицо - один язык" и разговаривают только на своем языке,</w:t>
      </w:r>
      <w:r w:rsidRPr="00C43630">
        <w:rPr>
          <w:rFonts w:ascii="Times New Roman" w:hAnsi="Times New Roman"/>
          <w:sz w:val="28"/>
          <w:szCs w:val="28"/>
        </w:rPr>
        <w:t xml:space="preserve"> то смешения или путаницы не происходит. Малыш заранее определяет, на каком языке к кому обращаться. Если родители одновременно используют два языка – могут возникнуть сложности. Так появляются смешанные высказывания. Процесс изучения каждого из языков происходит у детей по индивидуальной программе. Кто-то быстро усваивает еще в детстве оба языка. Другому может понадобиться очень много времени на изучение даже одного. </w:t>
      </w:r>
    </w:p>
    <w:p w:rsidR="008C2AD2" w:rsidRPr="00C43630" w:rsidRDefault="008C2AD2" w:rsidP="00C83115">
      <w:pPr>
        <w:spacing w:after="0" w:line="240" w:lineRule="auto"/>
        <w:jc w:val="both"/>
        <w:rPr>
          <w:rFonts w:ascii="Times New Roman" w:hAnsi="Times New Roman"/>
          <w:b/>
          <w:i/>
          <w:sz w:val="28"/>
          <w:szCs w:val="28"/>
        </w:rPr>
      </w:pPr>
      <w:r w:rsidRPr="00C43630">
        <w:rPr>
          <w:rFonts w:ascii="Times New Roman" w:hAnsi="Times New Roman"/>
          <w:b/>
          <w:i/>
          <w:sz w:val="28"/>
          <w:szCs w:val="28"/>
        </w:rPr>
        <w:t xml:space="preserve">  Скажи и покажи!</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sz w:val="28"/>
          <w:szCs w:val="28"/>
        </w:rPr>
        <w:t xml:space="preserve">   Родителям стоит помнить, что если малыш выбирает из каждого языка только легкие слова – это неправильно. Сильный контраст между двумя языками может быть очень заметен, когда слово, которое доминирует, было отчетливо сказано или написано при виде какого-то предмета или явления. Это ассоциативный ряд. Так в мозгу малыша закрепляется прочная связь.</w:t>
      </w:r>
    </w:p>
    <w:p w:rsidR="008C2AD2" w:rsidRPr="00C43630" w:rsidRDefault="008C2AD2" w:rsidP="00C83115">
      <w:pPr>
        <w:spacing w:after="0" w:line="240" w:lineRule="auto"/>
        <w:jc w:val="both"/>
        <w:rPr>
          <w:rFonts w:ascii="Times New Roman" w:hAnsi="Times New Roman"/>
          <w:b/>
          <w:i/>
          <w:sz w:val="28"/>
          <w:szCs w:val="28"/>
        </w:rPr>
      </w:pPr>
      <w:r w:rsidRPr="00C43630">
        <w:rPr>
          <w:rFonts w:ascii="Times New Roman" w:hAnsi="Times New Roman"/>
          <w:b/>
          <w:i/>
          <w:sz w:val="28"/>
          <w:szCs w:val="28"/>
        </w:rPr>
        <w:t xml:space="preserve">  Вместе или отдельно?</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sz w:val="28"/>
          <w:szCs w:val="28"/>
        </w:rPr>
        <w:t xml:space="preserve">   Повзрослев, дети, которые воспитывались в двуязычных семьях, могут обнаружить разную степень владения языками. Да, они могут их не смешивать при общении, но иногда заметны некоторые вкрапления конструкций, которые были взяты из другого языка. Иногда ребенок только запоминает несколько названий вещей, а вот сформулировать целую фразу ему уже трудно. Родственные языки, например, русский и украинский, лингвисты настаивают вводить одновременно. Но маме и папе нужно объяснить ребенку, как правильно произносить то или иное слово. Не допускай появления суржика.</w:t>
      </w:r>
    </w:p>
    <w:p w:rsidR="008C2AD2" w:rsidRPr="00C43630" w:rsidRDefault="008C2AD2" w:rsidP="008015F0">
      <w:pPr>
        <w:spacing w:line="240" w:lineRule="auto"/>
        <w:jc w:val="both"/>
        <w:rPr>
          <w:rFonts w:ascii="Times New Roman" w:hAnsi="Times New Roman"/>
          <w:b/>
          <w:i/>
          <w:sz w:val="28"/>
          <w:szCs w:val="28"/>
        </w:rPr>
      </w:pPr>
    </w:p>
    <w:p w:rsidR="008C2AD2" w:rsidRPr="00C43630" w:rsidRDefault="008C2AD2" w:rsidP="008015F0">
      <w:pPr>
        <w:spacing w:line="240" w:lineRule="auto"/>
        <w:jc w:val="both"/>
        <w:rPr>
          <w:rFonts w:ascii="Times New Roman" w:hAnsi="Times New Roman"/>
          <w:b/>
          <w:i/>
          <w:sz w:val="28"/>
          <w:szCs w:val="28"/>
        </w:rPr>
      </w:pPr>
      <w:r w:rsidRPr="00C43630">
        <w:rPr>
          <w:rFonts w:ascii="Times New Roman" w:hAnsi="Times New Roman"/>
          <w:b/>
          <w:i/>
          <w:sz w:val="28"/>
          <w:szCs w:val="28"/>
        </w:rPr>
        <w:t xml:space="preserve"> Как помочь малышу освоить языки?</w:t>
      </w:r>
    </w:p>
    <w:p w:rsidR="008C2AD2" w:rsidRPr="00C43630" w:rsidRDefault="008C2AD2" w:rsidP="008015F0">
      <w:pPr>
        <w:spacing w:line="240" w:lineRule="auto"/>
        <w:jc w:val="both"/>
        <w:rPr>
          <w:rFonts w:ascii="Times New Roman" w:hAnsi="Times New Roman"/>
          <w:sz w:val="28"/>
          <w:szCs w:val="28"/>
        </w:rPr>
      </w:pPr>
      <w:r w:rsidRPr="00C43630">
        <w:rPr>
          <w:rFonts w:ascii="Times New Roman" w:hAnsi="Times New Roman"/>
          <w:sz w:val="28"/>
          <w:szCs w:val="28"/>
        </w:rPr>
        <w:t xml:space="preserve">    Важно, дома говорить на родном языке. Пусть это будет правилом в твоей семье. Пусть его придерживаются и родственники, и друзья. Объясни ситуацию о двуязычии и воспитателям в детском саду. Постоянно расширяй словарный запас и усложняй свою речь, так малыш сможет выучить много новых слов и конструкций.</w:t>
      </w: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Default="008C2AD2" w:rsidP="008015F0">
      <w:pPr>
        <w:spacing w:line="240" w:lineRule="auto"/>
        <w:jc w:val="both"/>
        <w:rPr>
          <w:rFonts w:ascii="Times New Roman" w:hAnsi="Times New Roman"/>
          <w:b/>
          <w:i/>
          <w:sz w:val="28"/>
          <w:szCs w:val="28"/>
        </w:rPr>
      </w:pPr>
    </w:p>
    <w:p w:rsidR="008C2AD2" w:rsidRPr="00C43630" w:rsidRDefault="008C2AD2" w:rsidP="00C43630">
      <w:pPr>
        <w:spacing w:line="240" w:lineRule="auto"/>
        <w:jc w:val="center"/>
        <w:rPr>
          <w:rFonts w:ascii="Times New Roman" w:hAnsi="Times New Roman"/>
          <w:b/>
          <w:i/>
          <w:sz w:val="36"/>
          <w:szCs w:val="36"/>
        </w:rPr>
      </w:pPr>
      <w:r w:rsidRPr="00C43630">
        <w:rPr>
          <w:rFonts w:ascii="Times New Roman" w:hAnsi="Times New Roman"/>
          <w:b/>
          <w:i/>
          <w:sz w:val="36"/>
          <w:szCs w:val="36"/>
        </w:rPr>
        <w:t>Правила для родителей!</w:t>
      </w:r>
    </w:p>
    <w:p w:rsidR="008C2AD2" w:rsidRPr="00C43630" w:rsidRDefault="008C2AD2" w:rsidP="004F2F1D">
      <w:pPr>
        <w:spacing w:after="0" w:line="240" w:lineRule="auto"/>
        <w:jc w:val="both"/>
        <w:rPr>
          <w:rFonts w:ascii="Times New Roman" w:hAnsi="Times New Roman"/>
          <w:b/>
          <w:sz w:val="28"/>
          <w:szCs w:val="28"/>
        </w:rPr>
      </w:pPr>
      <w:r w:rsidRPr="00C43630">
        <w:rPr>
          <w:rFonts w:ascii="Times New Roman" w:hAnsi="Times New Roman"/>
          <w:b/>
          <w:sz w:val="28"/>
          <w:szCs w:val="28"/>
        </w:rPr>
        <w:t>Последовательность</w:t>
      </w:r>
    </w:p>
    <w:p w:rsidR="008C2AD2" w:rsidRPr="00C43630" w:rsidRDefault="008C2AD2" w:rsidP="004F2F1D">
      <w:pPr>
        <w:spacing w:after="0" w:line="240" w:lineRule="auto"/>
        <w:jc w:val="both"/>
        <w:rPr>
          <w:rFonts w:ascii="Times New Roman" w:hAnsi="Times New Roman"/>
          <w:sz w:val="28"/>
          <w:szCs w:val="28"/>
        </w:rPr>
      </w:pPr>
      <w:r w:rsidRPr="00C43630">
        <w:rPr>
          <w:rFonts w:ascii="Times New Roman" w:hAnsi="Times New Roman"/>
          <w:sz w:val="28"/>
          <w:szCs w:val="28"/>
        </w:rPr>
        <w:t>Какую бы форму общения вы ни избрали, следуйте ей постоянно. Дети могут изучать язык и в обстановке хаоса, но наличие определённого порядка облегчит задачи и им, и вам. Как только ребёнок привыкает к постоянной форме общения, нарушение родителями заведённого порядка, ка правило, вызывает у ребёнка беспокойство.</w:t>
      </w:r>
    </w:p>
    <w:p w:rsidR="008C2AD2" w:rsidRPr="00C43630" w:rsidRDefault="008C2AD2" w:rsidP="004B4631">
      <w:pPr>
        <w:spacing w:after="0" w:line="240" w:lineRule="auto"/>
        <w:jc w:val="both"/>
        <w:rPr>
          <w:rFonts w:ascii="Times New Roman" w:hAnsi="Times New Roman"/>
          <w:b/>
          <w:sz w:val="28"/>
          <w:szCs w:val="28"/>
        </w:rPr>
      </w:pPr>
      <w:r w:rsidRPr="00C43630">
        <w:rPr>
          <w:rFonts w:ascii="Times New Roman" w:hAnsi="Times New Roman"/>
          <w:b/>
          <w:sz w:val="28"/>
          <w:szCs w:val="28"/>
        </w:rPr>
        <w:t>Обогащённая среда</w:t>
      </w:r>
    </w:p>
    <w:p w:rsidR="008C2AD2" w:rsidRPr="00C43630" w:rsidRDefault="008C2AD2" w:rsidP="004B4631">
      <w:pPr>
        <w:spacing w:after="0" w:line="240" w:lineRule="auto"/>
        <w:jc w:val="both"/>
        <w:rPr>
          <w:rFonts w:ascii="Times New Roman" w:hAnsi="Times New Roman"/>
          <w:sz w:val="28"/>
          <w:szCs w:val="28"/>
        </w:rPr>
      </w:pPr>
      <w:r w:rsidRPr="00C43630">
        <w:rPr>
          <w:rFonts w:ascii="Times New Roman" w:hAnsi="Times New Roman"/>
          <w:sz w:val="28"/>
          <w:szCs w:val="28"/>
        </w:rPr>
        <w:t>Это не означает, что детям необходимо дорогие игрушки или особые приспособления, но им нужны песни, сказки перед сном и другие лингвистические стимулы точно так же, как и моно язычным детям. С той лишь разницей, что двуязычному ребёнку всё нужно на обоих языках. Это означает дополнительные требования к вашему времени – ка для обеспечения достаточного стимулирования, так и для поиска книг, музыкальных записей и других средств обучения, но всё это возможно.</w:t>
      </w:r>
    </w:p>
    <w:p w:rsidR="008C2AD2" w:rsidRPr="00C43630" w:rsidRDefault="008C2AD2" w:rsidP="004B4631">
      <w:pPr>
        <w:spacing w:after="0" w:line="240" w:lineRule="auto"/>
        <w:jc w:val="both"/>
        <w:rPr>
          <w:rFonts w:ascii="Times New Roman" w:hAnsi="Times New Roman"/>
          <w:b/>
          <w:sz w:val="28"/>
          <w:szCs w:val="28"/>
        </w:rPr>
      </w:pPr>
      <w:r w:rsidRPr="00C43630">
        <w:rPr>
          <w:rFonts w:ascii="Times New Roman" w:hAnsi="Times New Roman"/>
          <w:b/>
          <w:sz w:val="28"/>
          <w:szCs w:val="28"/>
        </w:rPr>
        <w:t>Потребности детей на первом месте</w:t>
      </w:r>
    </w:p>
    <w:p w:rsidR="008C2AD2" w:rsidRPr="00C43630" w:rsidRDefault="008C2AD2" w:rsidP="004B4631">
      <w:pPr>
        <w:spacing w:after="0" w:line="240" w:lineRule="auto"/>
        <w:jc w:val="both"/>
        <w:rPr>
          <w:rFonts w:ascii="Times New Roman" w:hAnsi="Times New Roman"/>
          <w:sz w:val="28"/>
          <w:szCs w:val="28"/>
        </w:rPr>
      </w:pPr>
      <w:r w:rsidRPr="00C43630">
        <w:rPr>
          <w:rFonts w:ascii="Times New Roman" w:hAnsi="Times New Roman"/>
          <w:sz w:val="28"/>
          <w:szCs w:val="28"/>
        </w:rPr>
        <w:t>Сделайте так. Чтобы ребёнок сам захотел разговаривать на двух и более языках. Ни в коем случае не выставляйте их на «показ», это смущает детей и слишком подчёркивает их отличие от другх детей.</w:t>
      </w:r>
    </w:p>
    <w:p w:rsidR="008C2AD2" w:rsidRPr="00C43630" w:rsidRDefault="008C2AD2" w:rsidP="004B4631">
      <w:pPr>
        <w:spacing w:after="0" w:line="240" w:lineRule="auto"/>
        <w:jc w:val="both"/>
        <w:rPr>
          <w:rFonts w:ascii="Times New Roman" w:hAnsi="Times New Roman"/>
          <w:b/>
          <w:sz w:val="28"/>
          <w:szCs w:val="28"/>
        </w:rPr>
      </w:pPr>
      <w:r w:rsidRPr="00C43630">
        <w:rPr>
          <w:rFonts w:ascii="Times New Roman" w:hAnsi="Times New Roman"/>
          <w:b/>
          <w:sz w:val="28"/>
          <w:szCs w:val="28"/>
        </w:rPr>
        <w:t>Сделай это «играючи»</w:t>
      </w:r>
    </w:p>
    <w:p w:rsidR="008C2AD2" w:rsidRPr="00C43630" w:rsidRDefault="008C2AD2" w:rsidP="004B4631">
      <w:pPr>
        <w:spacing w:after="0" w:line="240" w:lineRule="auto"/>
        <w:jc w:val="both"/>
        <w:rPr>
          <w:rFonts w:ascii="Times New Roman" w:hAnsi="Times New Roman"/>
          <w:sz w:val="28"/>
          <w:szCs w:val="28"/>
        </w:rPr>
      </w:pPr>
      <w:r w:rsidRPr="00C43630">
        <w:rPr>
          <w:rFonts w:ascii="Times New Roman" w:hAnsi="Times New Roman"/>
          <w:sz w:val="28"/>
          <w:szCs w:val="28"/>
        </w:rPr>
        <w:t>Приложите все силы, чтобы двуязычие стало естественной и неприметной частью семейной жизни, тогда ваши дети вырастут с любовью к обоим языкам.</w:t>
      </w:r>
    </w:p>
    <w:p w:rsidR="008C2AD2" w:rsidRPr="00C43630" w:rsidRDefault="008C2AD2" w:rsidP="008015F0">
      <w:pPr>
        <w:spacing w:line="240" w:lineRule="auto"/>
        <w:jc w:val="both"/>
        <w:rPr>
          <w:rFonts w:ascii="Times New Roman" w:hAnsi="Times New Roman"/>
          <w:sz w:val="28"/>
          <w:szCs w:val="28"/>
        </w:rPr>
      </w:pPr>
    </w:p>
    <w:p w:rsidR="008C2AD2" w:rsidRPr="00C43630" w:rsidRDefault="008C2AD2" w:rsidP="008015F0">
      <w:pPr>
        <w:spacing w:line="240" w:lineRule="auto"/>
        <w:jc w:val="both"/>
        <w:rPr>
          <w:rFonts w:ascii="Times New Roman" w:hAnsi="Times New Roman"/>
          <w:sz w:val="28"/>
          <w:szCs w:val="28"/>
        </w:rPr>
      </w:pPr>
    </w:p>
    <w:p w:rsidR="008C2AD2" w:rsidRPr="00C43630" w:rsidRDefault="008C2AD2" w:rsidP="008015F0">
      <w:pPr>
        <w:spacing w:line="240" w:lineRule="auto"/>
        <w:jc w:val="both"/>
        <w:rPr>
          <w:rFonts w:ascii="Times New Roman" w:hAnsi="Times New Roman"/>
          <w:sz w:val="28"/>
          <w:szCs w:val="28"/>
        </w:rPr>
      </w:pPr>
    </w:p>
    <w:p w:rsidR="008C2AD2" w:rsidRPr="00C43630" w:rsidRDefault="008C2AD2" w:rsidP="008015F0">
      <w:pPr>
        <w:spacing w:line="240" w:lineRule="auto"/>
        <w:jc w:val="both"/>
        <w:rPr>
          <w:rFonts w:ascii="Times New Roman" w:hAnsi="Times New Roman"/>
          <w:sz w:val="28"/>
          <w:szCs w:val="28"/>
        </w:rPr>
      </w:pPr>
    </w:p>
    <w:p w:rsidR="008C2AD2" w:rsidRPr="00C43630" w:rsidRDefault="008C2AD2" w:rsidP="008015F0">
      <w:pPr>
        <w:spacing w:line="240" w:lineRule="auto"/>
        <w:jc w:val="both"/>
        <w:rPr>
          <w:rFonts w:ascii="Times New Roman" w:hAnsi="Times New Roman"/>
          <w:sz w:val="28"/>
          <w:szCs w:val="28"/>
        </w:rPr>
      </w:pPr>
    </w:p>
    <w:p w:rsidR="008C2AD2" w:rsidRPr="00C43630" w:rsidRDefault="008C2AD2" w:rsidP="008015F0">
      <w:pPr>
        <w:spacing w:line="240" w:lineRule="auto"/>
        <w:jc w:val="both"/>
        <w:rPr>
          <w:rFonts w:ascii="Times New Roman" w:hAnsi="Times New Roman"/>
          <w:sz w:val="28"/>
          <w:szCs w:val="28"/>
        </w:rPr>
      </w:pPr>
    </w:p>
    <w:p w:rsidR="008C2AD2" w:rsidRPr="00C43630" w:rsidRDefault="008C2AD2" w:rsidP="008015F0">
      <w:pPr>
        <w:spacing w:line="240" w:lineRule="auto"/>
        <w:jc w:val="both"/>
        <w:rPr>
          <w:rFonts w:ascii="Times New Roman" w:hAnsi="Times New Roman"/>
          <w:sz w:val="28"/>
          <w:szCs w:val="28"/>
        </w:rPr>
      </w:pPr>
    </w:p>
    <w:p w:rsidR="008C2AD2" w:rsidRPr="00C43630" w:rsidRDefault="008C2AD2" w:rsidP="008015F0">
      <w:pPr>
        <w:spacing w:line="240" w:lineRule="auto"/>
        <w:jc w:val="both"/>
        <w:rPr>
          <w:rFonts w:ascii="Times New Roman" w:hAnsi="Times New Roman"/>
          <w:sz w:val="28"/>
          <w:szCs w:val="28"/>
        </w:rPr>
      </w:pPr>
    </w:p>
    <w:p w:rsidR="008C2AD2" w:rsidRPr="00C43630" w:rsidRDefault="008C2AD2" w:rsidP="008015F0">
      <w:pPr>
        <w:spacing w:line="240" w:lineRule="auto"/>
        <w:jc w:val="both"/>
        <w:rPr>
          <w:rFonts w:ascii="Times New Roman" w:hAnsi="Times New Roman"/>
          <w:sz w:val="28"/>
          <w:szCs w:val="28"/>
        </w:rPr>
      </w:pPr>
    </w:p>
    <w:p w:rsidR="008C2AD2" w:rsidRPr="00C43630" w:rsidRDefault="008C2AD2" w:rsidP="008015F0">
      <w:pPr>
        <w:spacing w:line="240" w:lineRule="auto"/>
        <w:jc w:val="both"/>
        <w:rPr>
          <w:rFonts w:ascii="Times New Roman" w:hAnsi="Times New Roman"/>
          <w:sz w:val="28"/>
          <w:szCs w:val="28"/>
        </w:rPr>
      </w:pPr>
    </w:p>
    <w:p w:rsidR="008C2AD2" w:rsidRDefault="008C2AD2" w:rsidP="008015F0">
      <w:pPr>
        <w:spacing w:line="240" w:lineRule="auto"/>
        <w:jc w:val="center"/>
        <w:rPr>
          <w:rFonts w:ascii="Times New Roman" w:hAnsi="Times New Roman"/>
          <w:b/>
          <w:sz w:val="28"/>
          <w:szCs w:val="28"/>
        </w:rPr>
      </w:pPr>
    </w:p>
    <w:p w:rsidR="008C2AD2" w:rsidRDefault="008C2AD2" w:rsidP="008015F0">
      <w:pPr>
        <w:spacing w:line="240" w:lineRule="auto"/>
        <w:jc w:val="center"/>
        <w:rPr>
          <w:rFonts w:ascii="Times New Roman" w:hAnsi="Times New Roman"/>
          <w:b/>
          <w:sz w:val="28"/>
          <w:szCs w:val="28"/>
        </w:rPr>
      </w:pPr>
    </w:p>
    <w:p w:rsidR="008C2AD2" w:rsidRDefault="008C2AD2" w:rsidP="008015F0">
      <w:pPr>
        <w:spacing w:line="240" w:lineRule="auto"/>
        <w:jc w:val="center"/>
        <w:rPr>
          <w:rFonts w:ascii="Times New Roman" w:hAnsi="Times New Roman"/>
          <w:b/>
          <w:sz w:val="28"/>
          <w:szCs w:val="28"/>
        </w:rPr>
      </w:pPr>
    </w:p>
    <w:p w:rsidR="008C2AD2" w:rsidRDefault="008C2AD2" w:rsidP="008015F0">
      <w:pPr>
        <w:spacing w:line="240" w:lineRule="auto"/>
        <w:jc w:val="center"/>
        <w:rPr>
          <w:rFonts w:ascii="Times New Roman" w:hAnsi="Times New Roman"/>
          <w:b/>
          <w:sz w:val="28"/>
          <w:szCs w:val="28"/>
        </w:rPr>
      </w:pPr>
    </w:p>
    <w:p w:rsidR="008C2AD2" w:rsidRDefault="008C2AD2" w:rsidP="008015F0">
      <w:pPr>
        <w:spacing w:line="240" w:lineRule="auto"/>
        <w:jc w:val="center"/>
        <w:rPr>
          <w:rFonts w:ascii="Times New Roman" w:hAnsi="Times New Roman"/>
          <w:b/>
          <w:sz w:val="28"/>
          <w:szCs w:val="28"/>
        </w:rPr>
      </w:pPr>
    </w:p>
    <w:p w:rsidR="008C2AD2" w:rsidRPr="00C43630" w:rsidRDefault="008C2AD2" w:rsidP="008015F0">
      <w:pPr>
        <w:spacing w:line="240" w:lineRule="auto"/>
        <w:jc w:val="center"/>
        <w:rPr>
          <w:rFonts w:ascii="Times New Roman" w:hAnsi="Times New Roman"/>
          <w:b/>
          <w:sz w:val="36"/>
          <w:szCs w:val="36"/>
        </w:rPr>
      </w:pPr>
      <w:r w:rsidRPr="00C43630">
        <w:rPr>
          <w:rFonts w:ascii="Times New Roman" w:hAnsi="Times New Roman"/>
          <w:b/>
          <w:sz w:val="36"/>
          <w:szCs w:val="36"/>
        </w:rPr>
        <w:t>Ребенок в двуязычной семье</w:t>
      </w:r>
      <w:r>
        <w:rPr>
          <w:rFonts w:ascii="Times New Roman" w:hAnsi="Times New Roman"/>
          <w:b/>
          <w:sz w:val="36"/>
          <w:szCs w:val="36"/>
        </w:rPr>
        <w:t>.</w:t>
      </w:r>
    </w:p>
    <w:p w:rsidR="008C2AD2" w:rsidRPr="00C43630" w:rsidRDefault="008C2AD2" w:rsidP="008015F0">
      <w:pPr>
        <w:spacing w:after="0" w:line="240" w:lineRule="auto"/>
        <w:jc w:val="both"/>
        <w:rPr>
          <w:rFonts w:ascii="Times New Roman" w:hAnsi="Times New Roman"/>
          <w:sz w:val="28"/>
          <w:szCs w:val="28"/>
        </w:rPr>
      </w:pPr>
      <w:r w:rsidRPr="00C43630">
        <w:rPr>
          <w:rFonts w:ascii="Times New Roman" w:hAnsi="Times New Roman"/>
          <w:sz w:val="28"/>
          <w:szCs w:val="28"/>
        </w:rPr>
        <w:t xml:space="preserve">     Браки с иностранцами – весьма распространенное явление в сегодняшней жизни. Естественно, в таких браках рождаются дети, и в семье возникает проблема: речь которого из родителей будет «роднее» для малышей? И возможно ли, чтобы дети одинаково хорошо освоили оба языка? Воспитание детей в ситуации двух или более языков и соответствующего количества культур, – наряду с отношениями между супругами, и является камнем преткновения в смешанных браках.</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sz w:val="28"/>
          <w:szCs w:val="28"/>
        </w:rPr>
        <w:t xml:space="preserve">В нашей стране смешанные браки были весьма распространены и во времена "железного занавеса", ведь СССР был многонациональной страной. Однако языком межнационального общения был русский, и поэтому в таких семьях, как правило, он становился основным. А родившиеся дети либо знали родные языки своих родителей очень плохо, либо вообще утрачивали их. Поэтому о таком явлении как би- или мультилингвизм (дву- или многоязычие) серьезно говорить не приходилось. Сейчас ситуация изменилась. С одной стороны, граждане нашей страны больше общаются с представителями так называемого дальнего зарубежья, а с другой - жители бывших братских республик стали более бережно относиться к собственным национальным языкам. Новое поколение в первую очередь ощутило все эти тенденции на себе. Ведь именно детям предстоит с рождения жить в атмосфере двух (или нескольких) языков и культур одновременно. Двуязычие (билингвизм) - достаточно регулярное и естественное употребление одним человеком двух языков в повседневной жизни. Если языков больше, можно говорить и о трехъ-, и о четырехъязычии. Причем, соседствующие в одном человеке языки не обязательно развиты в одинаковой степени: какой-то может быть известен говорящему в письменной и устной форме и постоянно употребляем активно, другой - только в бытовом устном варианте, третий - понятен, но не активен. Многоязычие формируется у детей, если семья живет в иноязычном окружении или родители говорят на разных языках. </w:t>
      </w:r>
    </w:p>
    <w:p w:rsidR="008C2AD2" w:rsidRPr="00C43630" w:rsidRDefault="008C2AD2" w:rsidP="00C83115">
      <w:pPr>
        <w:spacing w:after="0" w:line="240" w:lineRule="auto"/>
        <w:jc w:val="both"/>
        <w:rPr>
          <w:rFonts w:ascii="Times New Roman" w:hAnsi="Times New Roman"/>
          <w:b/>
          <w:i/>
          <w:sz w:val="28"/>
          <w:szCs w:val="28"/>
        </w:rPr>
      </w:pPr>
      <w:r w:rsidRPr="00C43630">
        <w:rPr>
          <w:rFonts w:ascii="Times New Roman" w:hAnsi="Times New Roman"/>
          <w:b/>
          <w:i/>
          <w:sz w:val="28"/>
          <w:szCs w:val="28"/>
        </w:rPr>
        <w:t>Особенности взаимного влияния языков</w:t>
      </w:r>
    </w:p>
    <w:p w:rsidR="008C2AD2" w:rsidRPr="00C43630" w:rsidRDefault="008C2AD2" w:rsidP="00C83115">
      <w:pPr>
        <w:spacing w:after="0" w:line="240" w:lineRule="auto"/>
        <w:jc w:val="both"/>
        <w:rPr>
          <w:rFonts w:ascii="Times New Roman" w:hAnsi="Times New Roman"/>
          <w:b/>
          <w:i/>
          <w:sz w:val="28"/>
          <w:szCs w:val="28"/>
        </w:rPr>
      </w:pPr>
      <w:r w:rsidRPr="00C43630">
        <w:rPr>
          <w:rFonts w:ascii="Times New Roman" w:hAnsi="Times New Roman"/>
          <w:sz w:val="28"/>
          <w:szCs w:val="28"/>
        </w:rPr>
        <w:t xml:space="preserve">Каждый из двух или более языков у мультилингвы (многоязычного человека) развивается по тому же сценарию, что и какой-то один. Но этот процесс может не совпадать по времени. Какой-то из языков может "вырываться" вперед, в зависимости от того, какая среда доминирует в данный момент, что интересно ребенку сейчас, с кем он общается. При этом сформированные структуры и слова отчасти переносятся из одного языка в другой, добавляются друг к другу, а порой и вытесняют одна другую. Первому - легче всех. Если языки строго разделены по сферам применения (например, каждый из родителей действует по принципу </w:t>
      </w:r>
      <w:r w:rsidRPr="00C43630">
        <w:rPr>
          <w:rFonts w:ascii="Times New Roman" w:hAnsi="Times New Roman"/>
          <w:b/>
          <w:sz w:val="28"/>
          <w:szCs w:val="28"/>
          <w:u w:val="single"/>
        </w:rPr>
        <w:t>"одно лицо - один язык"</w:t>
      </w:r>
      <w:r w:rsidRPr="00C43630">
        <w:rPr>
          <w:rFonts w:ascii="Times New Roman" w:hAnsi="Times New Roman"/>
          <w:sz w:val="28"/>
          <w:szCs w:val="28"/>
        </w:rPr>
        <w:t xml:space="preserve"> и говорит только на своем языке, или дома говорят на одном языке, а в окружающем мире -- на другом), то смешения, как правило, не происходит. Ребенок всегда знает, к кому на каком языке адресоваться. Однако если родители употребляют в общении несколько языков или в семье не один ребенок, а несколько, ситуация усложняется. Не все и не всегда знают, к кому и как обратиться, появляется больше смешанных высказываний, в которых присутствуют слова и конструкции и того, и другого языка. Первый ребенок обычно лучше усваивает в детстве оба языка, у второго это получается хуже, у третьего еще хуже. Но дальнейшее школьное и вузовское обучение, практика и работа повышают уровень владения тем языком, который был слабее. Разумеется, если все это время молодому человеку приходилось общаться именно на этом языке.</w:t>
      </w:r>
    </w:p>
    <w:p w:rsidR="008C2AD2" w:rsidRPr="00C43630" w:rsidRDefault="008C2AD2" w:rsidP="00C83115">
      <w:pPr>
        <w:spacing w:after="0" w:line="240" w:lineRule="auto"/>
        <w:jc w:val="both"/>
        <w:rPr>
          <w:rFonts w:ascii="Times New Roman" w:hAnsi="Times New Roman"/>
          <w:b/>
          <w:i/>
          <w:sz w:val="28"/>
          <w:szCs w:val="28"/>
        </w:rPr>
      </w:pPr>
      <w:r w:rsidRPr="00C43630">
        <w:rPr>
          <w:rFonts w:ascii="Times New Roman" w:hAnsi="Times New Roman"/>
          <w:b/>
          <w:i/>
          <w:sz w:val="28"/>
          <w:szCs w:val="28"/>
        </w:rPr>
        <w:t>Скажите и покажите!</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sz w:val="28"/>
          <w:szCs w:val="28"/>
        </w:rPr>
        <w:t xml:space="preserve">    Неверно, что ребенок выбирает из каждого языка только те слова, которые звучат проще и произносятся легче. Малыш не знает того или иного слова в одном из языков, если оно не было произнесено на этом языке, а также -- если между словами двух языков нет полного соответствия по значению. Контраст между двумя языками наиболее заметно проявляется в ситуации, когда слово, которое доминирует, было ясно и отчетливо произнесено (а у детей постарше - явилось в письменном виде) на фоне соответствующего предмета или явления. Наиболее интересные по звучанию слова, с которыми связаны те или иные ассоциации, обрастают более прочными связями в сознании ребенка. Язык очень тесно связан с образом жизни и культурой. Если культура второго языка представлена не во всем своем разнообразии, нет реалий, к которым бы относились соответствующие названия, то нет и повода для их изучения.</w:t>
      </w:r>
    </w:p>
    <w:p w:rsidR="008C2AD2" w:rsidRPr="00C43630" w:rsidRDefault="008C2AD2" w:rsidP="00C83115">
      <w:pPr>
        <w:spacing w:after="0" w:line="240" w:lineRule="auto"/>
        <w:jc w:val="both"/>
        <w:rPr>
          <w:rFonts w:ascii="Times New Roman" w:hAnsi="Times New Roman"/>
          <w:b/>
          <w:i/>
          <w:sz w:val="28"/>
          <w:szCs w:val="28"/>
        </w:rPr>
      </w:pPr>
      <w:r w:rsidRPr="00C43630">
        <w:rPr>
          <w:rFonts w:ascii="Times New Roman" w:hAnsi="Times New Roman"/>
          <w:b/>
          <w:i/>
          <w:sz w:val="28"/>
          <w:szCs w:val="28"/>
        </w:rPr>
        <w:t>Вместе или отдельно?</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sz w:val="28"/>
          <w:szCs w:val="28"/>
        </w:rPr>
        <w:t xml:space="preserve">   Став взрослыми, люди, воспитанные в двуязычных семьях, обнаруживают разную степень владения языками. Одни никогда не смешивают их, в речи других заметны какие-то вкрапления, конструкции, перенесенные из другого языка. Иногда владение вторым языком у повзрослевшего ребенка из двуязычной семьи ограничивается знанием нескольких названий тех или иных вещей, а произнести более или менее связную фразу ему уже трудно. Подобные особенности связаны с тем, что родители при общении смешивали языки. Существует предположение, что крайние случаи неполноценного полуязычия связаны с нарушениями развития речевой функции либо на уровне восприятия, либо на уровне производства речи. Лингвисты заявляют, что родственные языки (например, русский и иной славянский) можно и нужно вводить одновременно, объясняя при этом малышу, к какому из языков относится то или иное слово. Ребенок, с которым папа говорит на украинском, а мама - на русском, будет различать оба языка. Но если родители говорят на суржике (смесь русского и украинского), малыш тоже освоит суржик.</w:t>
      </w:r>
    </w:p>
    <w:p w:rsidR="008C2AD2" w:rsidRPr="00C43630" w:rsidRDefault="008C2AD2" w:rsidP="00C83115">
      <w:pPr>
        <w:spacing w:after="0" w:line="240" w:lineRule="auto"/>
        <w:jc w:val="both"/>
        <w:rPr>
          <w:rFonts w:ascii="Times New Roman" w:hAnsi="Times New Roman"/>
          <w:b/>
          <w:i/>
          <w:sz w:val="28"/>
          <w:szCs w:val="28"/>
        </w:rPr>
      </w:pPr>
      <w:r w:rsidRPr="00C43630">
        <w:rPr>
          <w:rFonts w:ascii="Times New Roman" w:hAnsi="Times New Roman"/>
          <w:b/>
          <w:i/>
          <w:sz w:val="28"/>
          <w:szCs w:val="28"/>
        </w:rPr>
        <w:t>Как помочь ребенку освоить языки?</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sz w:val="28"/>
          <w:szCs w:val="28"/>
        </w:rPr>
        <w:t xml:space="preserve">  Всегда, независимо от обстоятельств и от чьего бы то ни было присутствия, в доме нужно говорить на родном языке. Следует объяснить гостям, что таково правило вашей семьи. Надо поговорит с ребенком и объяснить, что он на один язык богаче, чем остальные. Если супруг (или супруга) неуютно чувствует себя, потому что общение в семье идет на непонятном языке, нужно объяснить, что родственники ничего от него (или от нее) не скрывают и что, если он (или она) хочет участвовать в беседе, то может выучить этот язык. Провести беседу придется также с бабушками и с дедушками, убедив их в том, что они всегда будут родными и близкими ребенку, но и от них зависит, насколько хорошо он овладеет языком. Объяснить, что такое двуязычие, нужно и воспитателям в детском саду, и учителям в школе. Люди, окружающие ребенка из двуязычной семьи, должны понимать, что человек в состоянии усвоить несколько языков с детства, что это нормальное явление, и от этого ребенок не превратится в неполноценного человека, а наоборот, получит толчок своему развитию. Общение родителей с ребенком должно быть постоянным, разнообразным, с богатой интонацией, при этом необходимо постепенно расширять словарный запас и усложнять свою речь. Говорить надо, повторяя одни и те же конструкции в разных ситуациях, варьируя их заполнение словами. Одно и то же слово следует использовать в разных контекстах, в разных сочетаниях. Всегда следует описывать словами то, что происходит, передавая в речи максимальное количество интересных ребенку деталей, подчеркивая их голосом. По мере развития малыша взрослые должны затрагивать новые темы, объяснять незнакомые слова. Полезно играть в словообразование (например, придумывать суффиксы к корням, "увеличивая" или "уменьшая" предмет), подбирать глаголы на одну и ту же букву, изменять формулировку предложений, описывающих одну и ту же картинку, соревноваться, кто придумает больше вопросов к одному и тому же персонажу, сокращать и расширять описания и т.п. Важно, чтобы у ребенка были партнеры по общению - сверстники, старшие, младшие, люди мужского и женского пола, которые давали бы возможность слышать разные варианты языка, в которых слышались бы разные слова, разная манера произношения, живой разговор. Обычно мама занимается детьми больше, чем папа, соответственно, ее язык у малыша развит сильнее. Но и отец может сделать свой язык значимым для ребенка. Вспомогательные средства - видеофильмы, книги, спектакли, учебные материалы. Они должны быть под рукой, и чем их больше, тем лучше. Детям иногда кажется важным посмотреть какой-то фильм или прочитать одну и ту же книгу много раз. Тем не менее, не следует перегружать ребенка однотипными упражнениями, которые не несут в себе ничего нового. Следует время от времени показывать один и тот же фильм, читать одну и ту же книгу, выполнять сходные задания на каждом из изучаемых языков. На стенах могут висеть интересные плакаты со словами и стихами. Если ребенок пытается сравнить те или иные явления в обоих языках, то взрослые, по возможности, должны помочь ему в этом. А если малыш отвечает маме или папе не на том языке, на котором к нему обратились, взрослый должен повторить свою фразу и ответ малыша на том языке, на котором должен был ответить ребенок.</w:t>
      </w:r>
    </w:p>
    <w:p w:rsidR="008C2AD2" w:rsidRPr="00C43630" w:rsidRDefault="008C2AD2" w:rsidP="00C83115">
      <w:pPr>
        <w:spacing w:after="0" w:line="240" w:lineRule="auto"/>
        <w:jc w:val="both"/>
        <w:rPr>
          <w:rFonts w:ascii="Times New Roman" w:hAnsi="Times New Roman"/>
          <w:b/>
          <w:i/>
          <w:sz w:val="28"/>
          <w:szCs w:val="28"/>
        </w:rPr>
      </w:pPr>
      <w:r w:rsidRPr="00C43630">
        <w:rPr>
          <w:rFonts w:ascii="Times New Roman" w:hAnsi="Times New Roman"/>
          <w:b/>
          <w:i/>
          <w:sz w:val="28"/>
          <w:szCs w:val="28"/>
        </w:rPr>
        <w:t>Основные трудности</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sz w:val="28"/>
          <w:szCs w:val="28"/>
        </w:rPr>
        <w:t xml:space="preserve">     Наблюдая за развитием двуязычного ребенка, следует опасаться только одного: того, что ни один из языков не будет развит на достаточном уровне. "Мониторинг" должен проводиться в отношении каждого из взаимодействующих языков, но озаботиться нужно только тогда, когда ребенок не в состоянии выразить себя, не может найти контакта со сверстниками, не интересуется происходящим, не хочет "развиваться", узнавать новое, читать, играть ни на одном из них. Двуязычие не является препятствием развитию, а наоборот, способствует этому процессу. Но если у ребенка есть проблемы психического плана, то они будут достаточно ярко проявляться и в его речи. В развитии двуязычного ребенка, отмечают специалисты, оба языка могут начать развиваться позже, чем у одноязычного, каждый из языков может быть представлен несколько меньшим словарным и грамматическим запасом, но вместе они будут перекрывать потенциал одноязычного ребенка. Многоязычие - это не отдельный вид спорта, а многоборье, где побеждают только всесторонне развитые личности. Познавательная функция речи заставляет родителей открывать ребенку мир через свой родной язык, приобщаться к системе ценностей, типичным способам формулирования своих мыслей, именует окружающее, отделяя осознанное от массы видимого и слышимого. Если эта функция не работает, значит, что-то делается неправильно. Даже если ребенок усваивает оба языка практически одновременно, "второй" язык все равно зависит от "первого", надстраивается над ним.</w:t>
      </w:r>
    </w:p>
    <w:p w:rsidR="008C2AD2" w:rsidRPr="00C43630" w:rsidRDefault="008C2AD2" w:rsidP="008015F0">
      <w:pPr>
        <w:spacing w:after="0" w:line="240" w:lineRule="auto"/>
        <w:jc w:val="both"/>
        <w:rPr>
          <w:rFonts w:ascii="Times New Roman" w:hAnsi="Times New Roman"/>
          <w:sz w:val="28"/>
          <w:szCs w:val="28"/>
        </w:rPr>
      </w:pPr>
      <w:r w:rsidRPr="00C43630">
        <w:rPr>
          <w:rFonts w:ascii="Times New Roman" w:hAnsi="Times New Roman"/>
          <w:sz w:val="28"/>
          <w:szCs w:val="28"/>
        </w:rPr>
        <w:t>Не все дети становятся полноценными билингвами, особенно если в семье много малышей. Но за счет раннего введения многоязычия основа для хорошего усвоения иных языков будет дана всем. Обычно те, кто с детства окунулся в стихии разных языков, лучше успевают и по математике, и по другим предметам. Многие родители думают, что ребенка сбивает с толку, если к нему обращаются то на одном, то на другом языке, и полагают, что в дошкольном детстве должен присутствовать только один язык, а второй можно вводить только после того, как освоен первый. Действительно, иногда раннее двуязычное воспитание не дает убедительных результатов, однако последующее развитие все расставляет на свои места. Так, дети, в возрасте пяти лет, начавшие говорить с родителями на языке большинства окружающих или в 12 лет отказавшиеся продолжать занятия с учителем второго языка, потом жалели об этом и в дальнейшем стремились восстановить утраченный язык. Кризис 16 лет - кризис идентичности - заставляет по-новому, более позитивно взглянуть на свою самобытность, подчеркнуть индивидуальность.</w:t>
      </w:r>
    </w:p>
    <w:p w:rsidR="008C2AD2" w:rsidRPr="00C43630" w:rsidRDefault="008C2AD2" w:rsidP="00C83115">
      <w:pPr>
        <w:spacing w:after="0" w:line="240" w:lineRule="auto"/>
        <w:jc w:val="both"/>
        <w:rPr>
          <w:rFonts w:ascii="Times New Roman" w:hAnsi="Times New Roman"/>
          <w:b/>
          <w:i/>
          <w:sz w:val="28"/>
          <w:szCs w:val="28"/>
        </w:rPr>
      </w:pPr>
      <w:r w:rsidRPr="00C43630">
        <w:rPr>
          <w:rFonts w:ascii="Times New Roman" w:hAnsi="Times New Roman"/>
          <w:b/>
          <w:i/>
          <w:sz w:val="28"/>
          <w:szCs w:val="28"/>
        </w:rPr>
        <w:t>Преимущества двуязычия</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sz w:val="28"/>
          <w:szCs w:val="28"/>
        </w:rPr>
        <w:t xml:space="preserve">   Язык, выученный с детства, усваивается по тем же закономерностям, что и один родной, и так же глубоко "сидит" в человеке, причем, люди часто владеют им на более совершенном уровне, чем языком, выученным искусственно. Второй язык - это всегда рабочий инструмент, потенциал, способ заработать и вести более интересный образ жизни. Современный человек, оказавшись за пределами страны, в которой родился, не должен чувствовать себя изолированным от мира "чужаком", неспособным адекватно воспринимать окружающие реалии. Общение с представителями других народов и полноценное восприятие иных культур обогащает личность, наделяет ее большей внутренней свободой, раскрепощенностью и независимостью, а значит, обеспечивает максимум возможностей для жизненного успеха. Конечно, не каждый человек способен чувствовать себя в любой обстановке, "как рыба в воде". Но люди-билингвы, как правило, гораздо лучше адаптируются в окружающем мире, благодаря высокому уровню коммуникации - то есть, способности к общению в самых разных ситуациях.</w:t>
      </w:r>
    </w:p>
    <w:p w:rsidR="008C2AD2" w:rsidRPr="00C43630" w:rsidRDefault="008C2AD2" w:rsidP="00C83115">
      <w:pPr>
        <w:spacing w:after="0" w:line="240" w:lineRule="auto"/>
        <w:jc w:val="both"/>
        <w:rPr>
          <w:rFonts w:ascii="Times New Roman" w:hAnsi="Times New Roman"/>
          <w:b/>
          <w:i/>
          <w:sz w:val="28"/>
          <w:szCs w:val="28"/>
        </w:rPr>
      </w:pPr>
      <w:r w:rsidRPr="00C43630">
        <w:rPr>
          <w:rFonts w:ascii="Times New Roman" w:hAnsi="Times New Roman"/>
          <w:b/>
          <w:i/>
          <w:sz w:val="28"/>
          <w:szCs w:val="28"/>
        </w:rPr>
        <w:t xml:space="preserve">Миф первый. Когда ребенок изучает сразу два языка, он начинает путаться. </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sz w:val="28"/>
          <w:szCs w:val="28"/>
        </w:rPr>
        <w:t xml:space="preserve">    Многие родители думают, что когда ребенок растет в семье, где разговаривают на двух языках, то он попросту не может понять, что это не один язык, а два. Но на самом деле, ребенок четко понимает, что с ним говорят на двух совершенно разных языках. </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b/>
          <w:i/>
          <w:sz w:val="28"/>
          <w:szCs w:val="28"/>
        </w:rPr>
        <w:t>Миф второй. Если ребенок воспитывается в двуязычной семье, то у него могут появиться задержки в развитии.</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sz w:val="28"/>
          <w:szCs w:val="28"/>
        </w:rPr>
        <w:t xml:space="preserve">   Дело в том, что когда ребенок растет в двуязычной семье, то процесс освоения речи может занять немного больше времени. Вследствие этого, многие дети начинают говорить несколько позже, нежели их ровесники. Однако, это задержка речи просто временное явление. Не стоит переживать по этому поводу и стараться говорить на одном языке, а то ребенок может совсем растеряться. </w:t>
      </w:r>
    </w:p>
    <w:p w:rsidR="008C2AD2" w:rsidRPr="00C43630" w:rsidRDefault="008C2AD2" w:rsidP="00C83115">
      <w:pPr>
        <w:spacing w:after="0" w:line="240" w:lineRule="auto"/>
        <w:jc w:val="both"/>
        <w:rPr>
          <w:rFonts w:ascii="Times New Roman" w:hAnsi="Times New Roman"/>
          <w:b/>
          <w:i/>
          <w:sz w:val="28"/>
          <w:szCs w:val="28"/>
        </w:rPr>
      </w:pPr>
      <w:r w:rsidRPr="00C43630">
        <w:rPr>
          <w:rFonts w:ascii="Times New Roman" w:hAnsi="Times New Roman"/>
          <w:b/>
          <w:i/>
          <w:sz w:val="28"/>
          <w:szCs w:val="28"/>
        </w:rPr>
        <w:t xml:space="preserve">Миф третий. Дети билингвы часто смешивают языки. </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sz w:val="28"/>
          <w:szCs w:val="28"/>
        </w:rPr>
        <w:t xml:space="preserve">   Такое явление бесспорно присутствует. Дело в том, что чаще всего, ребенок все же один язык знает несколько лучше, чем другой. Поэтому, если он не может найти подходящее слово в лексиконе языка, который знает хуже, он просто берет это слово из того, языка, который знает лучше. Но, опять-таки, смешивание языков – это явление временное. Спустя некоторое время ребенок освоит два языка одинаково хорошо. К слову, ученые выяснили, что если дети учат два языка одновременно, то они будут знать их лучше, чем, если бы один язык они позже. </w:t>
      </w:r>
    </w:p>
    <w:p w:rsidR="008C2AD2" w:rsidRPr="00C43630" w:rsidRDefault="008C2AD2" w:rsidP="00C83115">
      <w:pPr>
        <w:spacing w:after="0" w:line="240" w:lineRule="auto"/>
        <w:jc w:val="both"/>
        <w:rPr>
          <w:rFonts w:ascii="Times New Roman" w:hAnsi="Times New Roman"/>
          <w:b/>
          <w:i/>
          <w:sz w:val="28"/>
          <w:szCs w:val="28"/>
        </w:rPr>
      </w:pPr>
      <w:r w:rsidRPr="00C43630">
        <w:rPr>
          <w:rFonts w:ascii="Times New Roman" w:hAnsi="Times New Roman"/>
          <w:b/>
          <w:i/>
          <w:sz w:val="28"/>
          <w:szCs w:val="28"/>
        </w:rPr>
        <w:t>Миф третий. Второй язык может быть введен слишком рано или наоборот поздно.</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sz w:val="28"/>
          <w:szCs w:val="28"/>
        </w:rPr>
        <w:t xml:space="preserve">   Водить второй язык никогда не бывает рано или поздно. Просто в возрасте до пяти лет, дети хватают второй язык словно «на лету». Неплохо они это делают и до десяти лет. А вот в более взрослом возрасте освоить новый язык становится труднее. Наиболее оптимальным возрастом для освоения второго языка является возраст от рождения до трех лет. Если в этом возрасте вы не успели дать ребенку второй язык, то у вас будет шанс сделать это в возрасте от четырех до семи лет. Дети такого возраста также могут параллельно осваивать новый язык, а затем знать и говорить на нем, как на родном. </w:t>
      </w:r>
    </w:p>
    <w:p w:rsidR="008C2AD2" w:rsidRPr="00C43630" w:rsidRDefault="008C2AD2" w:rsidP="00C83115">
      <w:pPr>
        <w:spacing w:after="0" w:line="240" w:lineRule="auto"/>
        <w:jc w:val="both"/>
        <w:rPr>
          <w:rFonts w:ascii="Times New Roman" w:hAnsi="Times New Roman"/>
          <w:b/>
          <w:i/>
          <w:sz w:val="28"/>
          <w:szCs w:val="28"/>
        </w:rPr>
      </w:pPr>
      <w:r w:rsidRPr="00C43630">
        <w:rPr>
          <w:rFonts w:ascii="Times New Roman" w:hAnsi="Times New Roman"/>
          <w:b/>
          <w:i/>
          <w:sz w:val="28"/>
          <w:szCs w:val="28"/>
        </w:rPr>
        <w:t>Миф четвертый. Дети очень легко учат языки.</w:t>
      </w:r>
    </w:p>
    <w:p w:rsidR="008C2AD2" w:rsidRPr="00C43630" w:rsidRDefault="008C2AD2" w:rsidP="00C83115">
      <w:pPr>
        <w:spacing w:after="0" w:line="240" w:lineRule="auto"/>
        <w:jc w:val="both"/>
        <w:rPr>
          <w:rFonts w:ascii="Times New Roman" w:hAnsi="Times New Roman"/>
          <w:sz w:val="28"/>
          <w:szCs w:val="28"/>
        </w:rPr>
      </w:pPr>
      <w:r w:rsidRPr="00C43630">
        <w:rPr>
          <w:rFonts w:ascii="Times New Roman" w:hAnsi="Times New Roman"/>
          <w:sz w:val="28"/>
          <w:szCs w:val="28"/>
        </w:rPr>
        <w:t xml:space="preserve">   Дети действительно легко осваивают новые языки, однако такое освоение требует последовательности и не рутинности. Не стоит ожидать, что ребенок выучит второй язык, просто просматривая иностранные мультики по телевизору. </w:t>
      </w:r>
    </w:p>
    <w:p w:rsidR="008C2AD2" w:rsidRPr="00C43630" w:rsidRDefault="008C2AD2" w:rsidP="008015F0">
      <w:pPr>
        <w:spacing w:line="240" w:lineRule="auto"/>
        <w:jc w:val="both"/>
        <w:rPr>
          <w:rFonts w:ascii="Times New Roman" w:hAnsi="Times New Roman"/>
          <w:b/>
          <w:i/>
          <w:sz w:val="28"/>
          <w:szCs w:val="28"/>
          <w:u w:val="single"/>
        </w:rPr>
      </w:pPr>
      <w:r w:rsidRPr="00C43630">
        <w:rPr>
          <w:rFonts w:ascii="Times New Roman" w:hAnsi="Times New Roman"/>
          <w:b/>
          <w:i/>
          <w:sz w:val="28"/>
          <w:szCs w:val="28"/>
          <w:u w:val="single"/>
        </w:rPr>
        <w:t>Таким образом, развитие языковой речи у детей, которые воспитываются в двуязычных семьях, во многом зависит от родителей.</w:t>
      </w:r>
    </w:p>
    <w:p w:rsidR="008C2AD2" w:rsidRPr="00C43630" w:rsidRDefault="008C2AD2" w:rsidP="00A15610">
      <w:pPr>
        <w:rPr>
          <w:rFonts w:ascii="Times New Roman" w:hAnsi="Times New Roman"/>
          <w:sz w:val="28"/>
          <w:szCs w:val="28"/>
        </w:rPr>
      </w:pPr>
    </w:p>
    <w:p w:rsidR="008C2AD2" w:rsidRPr="00C43630" w:rsidRDefault="008C2AD2" w:rsidP="00A15610">
      <w:pPr>
        <w:rPr>
          <w:rFonts w:ascii="Times New Roman" w:hAnsi="Times New Roman"/>
          <w:sz w:val="28"/>
          <w:szCs w:val="28"/>
        </w:rPr>
      </w:pPr>
    </w:p>
    <w:p w:rsidR="008C2AD2" w:rsidRDefault="008C2AD2" w:rsidP="007F3DDD">
      <w:pPr>
        <w:jc w:val="center"/>
        <w:rPr>
          <w:rFonts w:ascii="Times New Roman" w:hAnsi="Times New Roman"/>
          <w:b/>
          <w:sz w:val="28"/>
          <w:szCs w:val="28"/>
        </w:rPr>
      </w:pPr>
    </w:p>
    <w:p w:rsidR="008C2AD2" w:rsidRDefault="008C2AD2" w:rsidP="007F3DDD">
      <w:pPr>
        <w:jc w:val="center"/>
        <w:rPr>
          <w:rFonts w:ascii="Times New Roman" w:hAnsi="Times New Roman"/>
          <w:b/>
          <w:sz w:val="28"/>
          <w:szCs w:val="28"/>
        </w:rPr>
      </w:pPr>
    </w:p>
    <w:p w:rsidR="008C2AD2" w:rsidRPr="00C43630" w:rsidRDefault="008C2AD2" w:rsidP="007F3DDD">
      <w:pPr>
        <w:jc w:val="center"/>
        <w:rPr>
          <w:rFonts w:ascii="Times New Roman" w:hAnsi="Times New Roman"/>
          <w:b/>
          <w:sz w:val="36"/>
          <w:szCs w:val="36"/>
        </w:rPr>
      </w:pPr>
      <w:r w:rsidRPr="00C43630">
        <w:rPr>
          <w:rFonts w:ascii="Times New Roman" w:hAnsi="Times New Roman"/>
          <w:b/>
          <w:sz w:val="36"/>
          <w:szCs w:val="36"/>
        </w:rPr>
        <w:t>Двуязычные дети - билингвизм и мультилингвизм</w:t>
      </w:r>
      <w:r>
        <w:rPr>
          <w:rFonts w:ascii="Times New Roman" w:hAnsi="Times New Roman"/>
          <w:b/>
          <w:sz w:val="36"/>
          <w:szCs w:val="36"/>
        </w:rPr>
        <w:t>.</w:t>
      </w:r>
    </w:p>
    <w:p w:rsidR="008C2AD2" w:rsidRPr="00C43630" w:rsidRDefault="008C2AD2" w:rsidP="007F3DDD">
      <w:pPr>
        <w:spacing w:after="0" w:line="240" w:lineRule="auto"/>
        <w:jc w:val="both"/>
        <w:rPr>
          <w:rFonts w:ascii="Times New Roman" w:hAnsi="Times New Roman"/>
          <w:sz w:val="28"/>
          <w:szCs w:val="28"/>
        </w:rPr>
      </w:pPr>
      <w:r w:rsidRPr="00C43630">
        <w:rPr>
          <w:rFonts w:ascii="Times New Roman" w:hAnsi="Times New Roman"/>
          <w:sz w:val="28"/>
          <w:szCs w:val="28"/>
        </w:rPr>
        <w:t xml:space="preserve">   Двуязычные дети (билингвы и мультилингвы) – это свободное владение соответственно двумя и более языками одновременно. Это значит, что ребенок способен думать и выражать свои мысли на нескольких языках, переключаясь с одного на другой в зависимости от ситуации.</w:t>
      </w:r>
    </w:p>
    <w:p w:rsidR="008C2AD2" w:rsidRPr="00C43630" w:rsidRDefault="008C2AD2" w:rsidP="007F3DDD">
      <w:pPr>
        <w:spacing w:after="0" w:line="240" w:lineRule="auto"/>
        <w:jc w:val="both"/>
        <w:rPr>
          <w:rFonts w:ascii="Times New Roman" w:hAnsi="Times New Roman"/>
          <w:sz w:val="28"/>
          <w:szCs w:val="28"/>
        </w:rPr>
      </w:pPr>
      <w:r w:rsidRPr="00C43630">
        <w:rPr>
          <w:rFonts w:ascii="Times New Roman" w:hAnsi="Times New Roman"/>
          <w:sz w:val="28"/>
          <w:szCs w:val="28"/>
        </w:rPr>
        <w:t xml:space="preserve">   Двуязычие может быть естественным следствием пребывания в билингвистической среде. Дети, которые воспитываются в двуязычной семье, обычно одинаково легко общаются на обоих языках. Если иностранный язык изучается специально, за счет собственных усилий, говорят об искусственном билингвизме. </w:t>
      </w:r>
    </w:p>
    <w:p w:rsidR="008C2AD2" w:rsidRPr="00C43630" w:rsidRDefault="008C2AD2" w:rsidP="007F3DDD">
      <w:pPr>
        <w:spacing w:after="0" w:line="240" w:lineRule="auto"/>
        <w:jc w:val="both"/>
        <w:rPr>
          <w:rFonts w:ascii="Times New Roman" w:hAnsi="Times New Roman"/>
          <w:sz w:val="28"/>
          <w:szCs w:val="28"/>
        </w:rPr>
      </w:pPr>
      <w:r w:rsidRPr="00C43630">
        <w:rPr>
          <w:rFonts w:ascii="Times New Roman" w:hAnsi="Times New Roman"/>
          <w:sz w:val="28"/>
          <w:szCs w:val="28"/>
        </w:rPr>
        <w:t xml:space="preserve">    На сегодняшний день около 70% жителей планеты говорят на двух и более языках. Детский билингвизм – распространенное явление в ряде стран. Общее количество детей-билингвов охватывает почти половину детского населения земного шара. Среди них достаточно много детей от смешанных браков. И в настоящее время наблюдается развитие этой тенденции.</w:t>
      </w:r>
    </w:p>
    <w:p w:rsidR="008C2AD2" w:rsidRPr="00C43630" w:rsidRDefault="008C2AD2" w:rsidP="00532D2F">
      <w:pPr>
        <w:spacing w:after="0" w:line="240" w:lineRule="auto"/>
        <w:jc w:val="center"/>
        <w:rPr>
          <w:rFonts w:ascii="Times New Roman" w:hAnsi="Times New Roman"/>
          <w:b/>
          <w:i/>
          <w:sz w:val="28"/>
          <w:szCs w:val="28"/>
        </w:rPr>
      </w:pPr>
      <w:r w:rsidRPr="00C43630">
        <w:rPr>
          <w:rFonts w:ascii="Times New Roman" w:hAnsi="Times New Roman"/>
          <w:b/>
          <w:i/>
          <w:sz w:val="28"/>
          <w:szCs w:val="28"/>
        </w:rPr>
        <w:t>Овладение языком в двуязычной семье</w:t>
      </w:r>
    </w:p>
    <w:p w:rsidR="008C2AD2" w:rsidRPr="00C43630" w:rsidRDefault="008C2AD2" w:rsidP="007F3DDD">
      <w:pPr>
        <w:spacing w:after="0" w:line="240" w:lineRule="auto"/>
        <w:jc w:val="both"/>
        <w:rPr>
          <w:rFonts w:ascii="Times New Roman" w:hAnsi="Times New Roman"/>
          <w:b/>
          <w:i/>
          <w:sz w:val="28"/>
          <w:szCs w:val="28"/>
        </w:rPr>
      </w:pPr>
      <w:r w:rsidRPr="00C43630">
        <w:rPr>
          <w:rFonts w:ascii="Times New Roman" w:hAnsi="Times New Roman"/>
          <w:sz w:val="28"/>
          <w:szCs w:val="28"/>
        </w:rPr>
        <w:t>Развитие двуязычного ребенка и освоение языка проходит через ряд стадий. Сначала малыш учится понимать речь. Маленький ребенок постепенно овладевает лингвистической системой. Из сплошного потока звуков, которые он слышит от окружающих, со временем становится различимым ритм речи. Потом выделяются отдельные слова и словосочетания, которые впоследствии связываются с реальными предметами и явлениями. Эта стадия называется рецептивной. На ней ребенок накапливает определенный пассивный словарный запас.</w:t>
      </w:r>
    </w:p>
    <w:p w:rsidR="008C2AD2" w:rsidRPr="00C43630" w:rsidRDefault="008C2AD2" w:rsidP="007F3DDD">
      <w:pPr>
        <w:spacing w:after="0" w:line="240" w:lineRule="auto"/>
        <w:jc w:val="both"/>
        <w:rPr>
          <w:rFonts w:ascii="Times New Roman" w:hAnsi="Times New Roman"/>
          <w:sz w:val="28"/>
          <w:szCs w:val="28"/>
        </w:rPr>
      </w:pPr>
      <w:r w:rsidRPr="00C43630">
        <w:rPr>
          <w:rFonts w:ascii="Times New Roman" w:hAnsi="Times New Roman"/>
          <w:sz w:val="28"/>
          <w:szCs w:val="28"/>
        </w:rPr>
        <w:t xml:space="preserve">    Когда появляются первые слова и предложения, можно говорить о начале второй стадии овладения языком – репродуктивной. Теперь ребенок не только понимает, что ему говорят, но и может повторить услышанное. Речевой аппарат настраивается на правильное произношение звуков, ритм и нужные интонации. Эта стадия обычно наступает не раньше, чем пассивный словарный запас достигнет как минимум двух тысяч слов. </w:t>
      </w:r>
    </w:p>
    <w:p w:rsidR="008C2AD2" w:rsidRPr="00C43630" w:rsidRDefault="008C2AD2" w:rsidP="00532D2F">
      <w:pPr>
        <w:spacing w:after="0" w:line="240" w:lineRule="auto"/>
        <w:jc w:val="both"/>
        <w:rPr>
          <w:rFonts w:ascii="Times New Roman" w:hAnsi="Times New Roman"/>
          <w:sz w:val="28"/>
          <w:szCs w:val="28"/>
        </w:rPr>
      </w:pPr>
      <w:r w:rsidRPr="00C43630">
        <w:rPr>
          <w:rFonts w:ascii="Times New Roman" w:hAnsi="Times New Roman"/>
          <w:sz w:val="28"/>
          <w:szCs w:val="28"/>
        </w:rPr>
        <w:t>Постепенно расширяя границы своих возможностей, ребенок совершенствует языковые навыки. Его речь становится все более чистой, сложной и осмысленной. Способность к активному и относительно свободному диалогу свидетельствует о наступлении третьей – продуктивной стадии. К этому моменту язык уже перестает быть барьером к общению.  Эти стадии последовательно сменяют друг друга при освоении языка в любом возрасте; как одного, так и нескольких одновременно. В детстве, пока идет активное развитие зон головного мозга, связанных с речью, они проходят намного легче.</w:t>
      </w:r>
    </w:p>
    <w:p w:rsidR="008C2AD2" w:rsidRPr="00C43630" w:rsidRDefault="008C2AD2" w:rsidP="00532D2F">
      <w:pPr>
        <w:spacing w:after="0" w:line="240" w:lineRule="auto"/>
        <w:jc w:val="center"/>
        <w:rPr>
          <w:rFonts w:ascii="Times New Roman" w:hAnsi="Times New Roman"/>
          <w:sz w:val="28"/>
          <w:szCs w:val="28"/>
        </w:rPr>
      </w:pPr>
      <w:r w:rsidRPr="00C43630">
        <w:rPr>
          <w:rFonts w:ascii="Times New Roman" w:hAnsi="Times New Roman"/>
          <w:b/>
          <w:i/>
          <w:sz w:val="28"/>
          <w:szCs w:val="28"/>
        </w:rPr>
        <w:t>Преимущества двуязычия</w:t>
      </w:r>
    </w:p>
    <w:p w:rsidR="008C2AD2" w:rsidRPr="00C43630" w:rsidRDefault="008C2AD2" w:rsidP="007F3DDD">
      <w:pPr>
        <w:spacing w:after="0" w:line="240" w:lineRule="auto"/>
        <w:jc w:val="both"/>
        <w:rPr>
          <w:rFonts w:ascii="Times New Roman" w:hAnsi="Times New Roman"/>
          <w:sz w:val="28"/>
          <w:szCs w:val="28"/>
        </w:rPr>
      </w:pPr>
      <w:r w:rsidRPr="00C43630">
        <w:rPr>
          <w:rFonts w:ascii="Times New Roman" w:hAnsi="Times New Roman"/>
          <w:sz w:val="28"/>
          <w:szCs w:val="28"/>
        </w:rPr>
        <w:t xml:space="preserve">   Основные преимущества владения языками для современного человека очевидны. Отсутствие языкового барьера значительно увеличивает степень личной свободы. Мир становится единым целым, которое можно свободно осваивать. Общение с носителями других культур расширяет кругозор и обогащает внутренний мир человека. </w:t>
      </w:r>
    </w:p>
    <w:p w:rsidR="008C2AD2" w:rsidRPr="00C43630" w:rsidRDefault="008C2AD2" w:rsidP="007F3DDD">
      <w:pPr>
        <w:spacing w:after="0" w:line="240" w:lineRule="auto"/>
        <w:jc w:val="both"/>
        <w:rPr>
          <w:rFonts w:ascii="Times New Roman" w:hAnsi="Times New Roman"/>
          <w:sz w:val="28"/>
          <w:szCs w:val="28"/>
        </w:rPr>
      </w:pPr>
      <w:r w:rsidRPr="00C43630">
        <w:rPr>
          <w:rFonts w:ascii="Times New Roman" w:hAnsi="Times New Roman"/>
          <w:sz w:val="28"/>
          <w:szCs w:val="28"/>
        </w:rPr>
        <w:t>Двуязычные дети, как показывают исследования, по развитию опережают своих сверстников. Они более любознательны, у них лучше развиты внимание и память. Им легче даются как гуманитарные, так и точные науки. Такие дети дружелюбнее к представителям других рас и национальностей, лучше адаптируются к новым условиям. В будущем у них гораздо меньше ограничений для самореализации. В преклонном возрасте люди, владеющие двумя и более языками, сохраняют ясный ум, спокойствие и оптимизм гораздо чаще, чем их ровесники-монолингвы. Они более активны и здоровы. У этих людей больше позитивных впечатлений от жизни, они охотнее строят планы на будущее.</w:t>
      </w:r>
    </w:p>
    <w:p w:rsidR="008C2AD2" w:rsidRPr="00C43630" w:rsidRDefault="008C2AD2" w:rsidP="00532D2F">
      <w:pPr>
        <w:spacing w:after="0" w:line="240" w:lineRule="auto"/>
        <w:jc w:val="both"/>
        <w:rPr>
          <w:rFonts w:ascii="Times New Roman" w:hAnsi="Times New Roman"/>
          <w:sz w:val="28"/>
          <w:szCs w:val="28"/>
        </w:rPr>
      </w:pPr>
      <w:r w:rsidRPr="00C43630">
        <w:rPr>
          <w:rFonts w:ascii="Times New Roman" w:hAnsi="Times New Roman"/>
          <w:sz w:val="28"/>
          <w:szCs w:val="28"/>
        </w:rPr>
        <w:t xml:space="preserve">    Многоязычие позволяет человеку расширить границы собственных возможностей и в гораздо большей степени чувствовать свою сопричастность к большому миру. Скорее всего, это связано с тем, что современный мир – это сложный мультикультурный организм, в котором уже невозможно найти хоть одну клетку, совершенно независимую от всех других. Экономические связи между государствами стали настолько тесны, что мы объединяем их в одном понятии – мировая экономика. И ни у кого не вызывает удивления, что «взмах крыльев бабочки» где-нибудь на Уолл-Стрите вызывает ураган на другом конце земного шара.</w:t>
      </w:r>
    </w:p>
    <w:p w:rsidR="008C2AD2" w:rsidRPr="00C43630" w:rsidRDefault="008C2AD2" w:rsidP="00532D2F">
      <w:pPr>
        <w:spacing w:after="0" w:line="240" w:lineRule="auto"/>
        <w:jc w:val="both"/>
        <w:rPr>
          <w:rFonts w:ascii="Times New Roman" w:hAnsi="Times New Roman"/>
          <w:sz w:val="28"/>
          <w:szCs w:val="28"/>
        </w:rPr>
      </w:pPr>
      <w:r w:rsidRPr="00C43630">
        <w:rPr>
          <w:rFonts w:ascii="Times New Roman" w:hAnsi="Times New Roman"/>
          <w:sz w:val="28"/>
          <w:szCs w:val="28"/>
        </w:rPr>
        <w:t xml:space="preserve">    В этом смысле мультилингвизм – совершенно адекватная форма адаптации человека к жизни в человечестве, едином мировом социуме. Чтобы чувствовать себя частью этого мира, а не пришельцем с другой планеты, он осваивает это новое пространство. </w:t>
      </w:r>
    </w:p>
    <w:p w:rsidR="008C2AD2" w:rsidRPr="00C43630" w:rsidRDefault="008C2AD2" w:rsidP="00532D2F">
      <w:pPr>
        <w:spacing w:after="0" w:line="240" w:lineRule="auto"/>
        <w:jc w:val="center"/>
        <w:rPr>
          <w:rFonts w:ascii="Times New Roman" w:hAnsi="Times New Roman"/>
          <w:b/>
          <w:i/>
          <w:sz w:val="28"/>
          <w:szCs w:val="28"/>
        </w:rPr>
      </w:pPr>
      <w:r w:rsidRPr="00C43630">
        <w:rPr>
          <w:rFonts w:ascii="Times New Roman" w:hAnsi="Times New Roman"/>
          <w:b/>
          <w:i/>
          <w:sz w:val="28"/>
          <w:szCs w:val="28"/>
        </w:rPr>
        <w:t>Подводные камни двуязычного воспитания ребенка в семье</w:t>
      </w:r>
    </w:p>
    <w:p w:rsidR="008C2AD2" w:rsidRPr="00C43630" w:rsidRDefault="008C2AD2" w:rsidP="00532D2F">
      <w:pPr>
        <w:spacing w:after="0" w:line="240" w:lineRule="auto"/>
        <w:jc w:val="both"/>
        <w:rPr>
          <w:rFonts w:ascii="Times New Roman" w:hAnsi="Times New Roman"/>
          <w:sz w:val="28"/>
          <w:szCs w:val="28"/>
        </w:rPr>
      </w:pPr>
      <w:r w:rsidRPr="00C43630">
        <w:rPr>
          <w:rFonts w:ascii="Times New Roman" w:hAnsi="Times New Roman"/>
          <w:sz w:val="28"/>
          <w:szCs w:val="28"/>
        </w:rPr>
        <w:t xml:space="preserve">    С близким соседством культур и языков иногда связывают потерю национальной самоидентичности. В значительной степени она обретается в процессе освоения родного языка и культурных традиций своего народа. Эта проблема чаще всего возникает в смешанных браках, где родители сами не могут решить, кого им растить – русского или англичанина, например. В итоге двуязычный ребенок не чувствует корней «ни тут, ни там». </w:t>
      </w:r>
    </w:p>
    <w:p w:rsidR="008C2AD2" w:rsidRPr="00C43630" w:rsidRDefault="008C2AD2" w:rsidP="00532D2F">
      <w:pPr>
        <w:spacing w:after="0" w:line="240" w:lineRule="auto"/>
        <w:jc w:val="both"/>
        <w:rPr>
          <w:rFonts w:ascii="Times New Roman" w:hAnsi="Times New Roman"/>
          <w:sz w:val="28"/>
          <w:szCs w:val="28"/>
        </w:rPr>
      </w:pPr>
      <w:r w:rsidRPr="00C43630">
        <w:rPr>
          <w:rFonts w:ascii="Times New Roman" w:hAnsi="Times New Roman"/>
          <w:sz w:val="28"/>
          <w:szCs w:val="28"/>
        </w:rPr>
        <w:t xml:space="preserve">Но проблема здесь чаще всего не в двуязычии как в таковом, а в противоречивом отношении самих родителей. Конфликт, заложенный в отношениях между ними, накладывает свой отпечаток на самосознание ребенка. И борьба между «русским» и «англичанином» продолжается уже у него внутри. Он чувствует себя «полукровкой» по отношению к обеим культурам. </w:t>
      </w:r>
    </w:p>
    <w:p w:rsidR="008C2AD2" w:rsidRPr="00C43630" w:rsidRDefault="008C2AD2" w:rsidP="00532D2F">
      <w:pPr>
        <w:spacing w:after="0" w:line="240" w:lineRule="auto"/>
        <w:jc w:val="both"/>
        <w:rPr>
          <w:rFonts w:ascii="Times New Roman" w:hAnsi="Times New Roman"/>
          <w:sz w:val="28"/>
          <w:szCs w:val="28"/>
        </w:rPr>
      </w:pPr>
      <w:r w:rsidRPr="00C43630">
        <w:rPr>
          <w:rFonts w:ascii="Times New Roman" w:hAnsi="Times New Roman"/>
          <w:sz w:val="28"/>
          <w:szCs w:val="28"/>
        </w:rPr>
        <w:t xml:space="preserve">   Некоторые родители не хотят ограничиваться только двумя языками. Обычно, тех языков, на которых говорят дома – хватает ребенку, но возможно успешно научить ребенка говорить на четырех языках одновременно. Ребенок должен подвергаться воздействию языка примерно 30% времени своего бодрствования, чтобы научиться на нем говорить.</w:t>
      </w:r>
    </w:p>
    <w:p w:rsidR="008C2AD2" w:rsidRPr="00C43630" w:rsidRDefault="008C2AD2" w:rsidP="00532D2F">
      <w:pPr>
        <w:spacing w:after="0" w:line="240" w:lineRule="auto"/>
        <w:jc w:val="both"/>
        <w:rPr>
          <w:rFonts w:ascii="Times New Roman" w:hAnsi="Times New Roman"/>
          <w:sz w:val="28"/>
          <w:szCs w:val="28"/>
        </w:rPr>
      </w:pPr>
      <w:r w:rsidRPr="00C43630">
        <w:rPr>
          <w:rFonts w:ascii="Times New Roman" w:hAnsi="Times New Roman"/>
          <w:sz w:val="28"/>
          <w:szCs w:val="28"/>
        </w:rPr>
        <w:t xml:space="preserve">  При взаимном уважении родителей к национальности, языку и культуре друг друга ребенок впитывает силу рода с обеих сторон. Он знает языки своих предков, интересуется их историей и традициями и гордится своей уникальностью.</w:t>
      </w:r>
    </w:p>
    <w:p w:rsidR="008C2AD2" w:rsidRPr="00C43630" w:rsidRDefault="008C2AD2" w:rsidP="00532D2F">
      <w:pPr>
        <w:spacing w:after="0" w:line="240" w:lineRule="auto"/>
        <w:jc w:val="both"/>
        <w:rPr>
          <w:rFonts w:ascii="Times New Roman" w:hAnsi="Times New Roman"/>
          <w:sz w:val="28"/>
          <w:szCs w:val="28"/>
        </w:rPr>
      </w:pPr>
      <w:r w:rsidRPr="00C43630">
        <w:rPr>
          <w:rFonts w:ascii="Times New Roman" w:hAnsi="Times New Roman"/>
          <w:sz w:val="28"/>
          <w:szCs w:val="28"/>
        </w:rPr>
        <w:t xml:space="preserve">   Многие родители опасаются, что двуязычный ребенок, запутавшись в языках, толком не овладеет ни одним из них. Однако и эти опасения на практике оказываются беспочвенными. Действительно, в определенный период ребенок может смешивать языки, коверкая их оба. Но это явление временно, и сам по себе феномен смешивания слов и языков опасности не представляет. Для трех-четырехлетнего билингва это является нормой. Как раз в таком возрасте он проходит через стадию «автономной детской речи», когда неологизмы просто сыпятся из его уст, как из рога изобилия. Он экспериментирует со словами, изобретает новые. Это игра с языком. И для него это настоящее творчество. </w:t>
      </w:r>
    </w:p>
    <w:p w:rsidR="008C2AD2" w:rsidRPr="00C43630" w:rsidRDefault="008C2AD2" w:rsidP="00532D2F">
      <w:pPr>
        <w:spacing w:after="0" w:line="240" w:lineRule="auto"/>
        <w:jc w:val="both"/>
        <w:rPr>
          <w:rFonts w:ascii="Times New Roman" w:hAnsi="Times New Roman"/>
          <w:sz w:val="28"/>
          <w:szCs w:val="28"/>
        </w:rPr>
      </w:pPr>
      <w:r w:rsidRPr="00C43630">
        <w:rPr>
          <w:rFonts w:ascii="Times New Roman" w:hAnsi="Times New Roman"/>
          <w:sz w:val="28"/>
          <w:szCs w:val="28"/>
        </w:rPr>
        <w:t xml:space="preserve">    Если же ребенок осваивает два языка одновременно, поле для этого творчества становится гораздо шире. По мере обогащения словарного запаса каждого из языков, их разделение происходит естественным образом. Однако важно, чтобы окружающие сами не смешивали языки при разговоре. Именно это может запутать ребенка и затянуть этот период, который в норме заканчивается к четырем-пяти годам. </w:t>
      </w:r>
    </w:p>
    <w:p w:rsidR="008C2AD2" w:rsidRPr="00C43630" w:rsidRDefault="008C2AD2" w:rsidP="00532D2F">
      <w:pPr>
        <w:spacing w:after="0" w:line="240" w:lineRule="auto"/>
        <w:jc w:val="both"/>
        <w:rPr>
          <w:rFonts w:ascii="Times New Roman" w:hAnsi="Times New Roman"/>
          <w:sz w:val="28"/>
          <w:szCs w:val="28"/>
        </w:rPr>
      </w:pPr>
      <w:r w:rsidRPr="00C43630">
        <w:rPr>
          <w:rFonts w:ascii="Times New Roman" w:hAnsi="Times New Roman"/>
          <w:sz w:val="28"/>
          <w:szCs w:val="28"/>
        </w:rPr>
        <w:t xml:space="preserve">           Если второй язык ребенок начал осваивать позже, он может пользоваться «автозаменой» слов, которые не знает или не помнит. Выпадающее слово заменяется на иноязычное, близкое по смыслу или звучанию. При достаточном доступе к источникам «чистого», правиль¬ного языка он быстро пополняет недостающий словарный запас, и потребность в такой «автозамене» отпадает.</w:t>
      </w:r>
    </w:p>
    <w:p w:rsidR="008C2AD2" w:rsidRPr="00C43630" w:rsidRDefault="008C2AD2" w:rsidP="00532D2F">
      <w:pPr>
        <w:spacing w:after="0"/>
        <w:jc w:val="center"/>
        <w:rPr>
          <w:rFonts w:ascii="Times New Roman" w:hAnsi="Times New Roman"/>
          <w:b/>
          <w:i/>
          <w:sz w:val="28"/>
          <w:szCs w:val="28"/>
        </w:rPr>
      </w:pPr>
      <w:r w:rsidRPr="00C43630">
        <w:rPr>
          <w:rFonts w:ascii="Times New Roman" w:hAnsi="Times New Roman"/>
          <w:b/>
          <w:i/>
          <w:sz w:val="28"/>
          <w:szCs w:val="28"/>
        </w:rPr>
        <w:t>Гармоничная языковая среда</w:t>
      </w:r>
    </w:p>
    <w:p w:rsidR="008C2AD2" w:rsidRPr="00C43630" w:rsidRDefault="008C2AD2" w:rsidP="00532D2F">
      <w:pPr>
        <w:spacing w:after="0" w:line="240" w:lineRule="auto"/>
        <w:jc w:val="both"/>
        <w:rPr>
          <w:rFonts w:ascii="Times New Roman" w:hAnsi="Times New Roman"/>
          <w:sz w:val="28"/>
          <w:szCs w:val="28"/>
        </w:rPr>
      </w:pPr>
      <w:r w:rsidRPr="00C43630">
        <w:rPr>
          <w:rFonts w:ascii="Times New Roman" w:hAnsi="Times New Roman"/>
          <w:sz w:val="28"/>
          <w:szCs w:val="28"/>
        </w:rPr>
        <w:t>Интернациональная семья может стать идеальной средой для развития ребенка. Общаясь с ним на разных языках с первых дней жизни, можно воспитать многоязычного ребенка не прилагая к этому особых усилий.</w:t>
      </w:r>
    </w:p>
    <w:p w:rsidR="008C2AD2" w:rsidRPr="00C43630" w:rsidRDefault="008C2AD2" w:rsidP="00532D2F">
      <w:pPr>
        <w:spacing w:after="0" w:line="240" w:lineRule="auto"/>
        <w:jc w:val="both"/>
        <w:rPr>
          <w:rFonts w:ascii="Times New Roman" w:hAnsi="Times New Roman"/>
          <w:b/>
          <w:i/>
          <w:sz w:val="28"/>
          <w:szCs w:val="28"/>
        </w:rPr>
      </w:pPr>
      <w:r w:rsidRPr="00C43630">
        <w:rPr>
          <w:rFonts w:ascii="Times New Roman" w:hAnsi="Times New Roman"/>
          <w:b/>
          <w:i/>
          <w:sz w:val="28"/>
          <w:szCs w:val="28"/>
        </w:rPr>
        <w:t xml:space="preserve">                         Объединитесь с другими двуязычными семьями</w:t>
      </w:r>
    </w:p>
    <w:p w:rsidR="008C2AD2" w:rsidRPr="00C43630" w:rsidRDefault="008C2AD2" w:rsidP="00532D2F">
      <w:pPr>
        <w:spacing w:after="0" w:line="240" w:lineRule="auto"/>
        <w:jc w:val="both"/>
        <w:rPr>
          <w:rFonts w:ascii="Times New Roman" w:hAnsi="Times New Roman"/>
          <w:b/>
          <w:i/>
          <w:sz w:val="28"/>
          <w:szCs w:val="28"/>
        </w:rPr>
      </w:pPr>
      <w:r w:rsidRPr="00C43630">
        <w:rPr>
          <w:rFonts w:ascii="Times New Roman" w:hAnsi="Times New Roman"/>
          <w:sz w:val="28"/>
          <w:szCs w:val="28"/>
        </w:rPr>
        <w:t>Подружитесь с родителями, дети которых говорят на вашем языке. Лучшие учителя языка – другие дети. Книги, музыка, фильмы и игрушки на вашем языке – самые легкие способы предоставить достаточное языковое воздействие на вашего ребенка.</w:t>
      </w:r>
    </w:p>
    <w:p w:rsidR="008C2AD2" w:rsidRPr="00C43630" w:rsidRDefault="008C2AD2" w:rsidP="00532D2F">
      <w:pPr>
        <w:spacing w:after="0" w:line="240" w:lineRule="auto"/>
        <w:jc w:val="both"/>
        <w:rPr>
          <w:rFonts w:ascii="Times New Roman" w:hAnsi="Times New Roman"/>
          <w:sz w:val="28"/>
          <w:szCs w:val="28"/>
        </w:rPr>
      </w:pPr>
    </w:p>
    <w:p w:rsidR="008C2AD2" w:rsidRPr="00C43630" w:rsidRDefault="008C2AD2" w:rsidP="00532D2F">
      <w:pPr>
        <w:spacing w:after="0" w:line="240" w:lineRule="auto"/>
        <w:jc w:val="both"/>
        <w:rPr>
          <w:rFonts w:ascii="Times New Roman" w:hAnsi="Times New Roman"/>
          <w:sz w:val="28"/>
          <w:szCs w:val="28"/>
        </w:rPr>
      </w:pPr>
      <w:r w:rsidRPr="00C43630">
        <w:rPr>
          <w:rFonts w:ascii="Times New Roman" w:hAnsi="Times New Roman"/>
          <w:sz w:val="28"/>
          <w:szCs w:val="28"/>
        </w:rPr>
        <w:t xml:space="preserve">  Чем позже в общении с ребенком возникнет второй язык, тем больше будет доминировать первый. Одновременное формирование двух лингвистических систем дает ребенку большое преимущество: он получает сразу два родных языка. Это значит, что для него не будет разницы, на каком из них думать. Они будут для него равноценны. </w:t>
      </w:r>
    </w:p>
    <w:p w:rsidR="008C2AD2" w:rsidRPr="00C43630" w:rsidRDefault="008C2AD2" w:rsidP="00532D2F">
      <w:pPr>
        <w:spacing w:after="0" w:line="240" w:lineRule="auto"/>
        <w:jc w:val="both"/>
        <w:rPr>
          <w:rFonts w:ascii="Times New Roman" w:hAnsi="Times New Roman"/>
          <w:sz w:val="28"/>
          <w:szCs w:val="28"/>
        </w:rPr>
      </w:pPr>
      <w:r w:rsidRPr="00C43630">
        <w:rPr>
          <w:rFonts w:ascii="Times New Roman" w:hAnsi="Times New Roman"/>
          <w:sz w:val="28"/>
          <w:szCs w:val="28"/>
        </w:rPr>
        <w:t>Известный французский лингвист М. Граммонт предложил принцип, пользующийся заслуженной популярностью в семьях, целенаправленно воспитывающих билингвов. Звучит он просто, как все гениаль¬ное:</w:t>
      </w:r>
    </w:p>
    <w:p w:rsidR="008C2AD2" w:rsidRPr="00C43630" w:rsidRDefault="008C2AD2" w:rsidP="00532D2F">
      <w:pPr>
        <w:jc w:val="both"/>
        <w:rPr>
          <w:rFonts w:ascii="Times New Roman" w:hAnsi="Times New Roman"/>
          <w:b/>
          <w:sz w:val="28"/>
          <w:szCs w:val="28"/>
          <w:u w:val="single"/>
        </w:rPr>
      </w:pPr>
      <w:r w:rsidRPr="00C43630">
        <w:rPr>
          <w:rFonts w:ascii="Times New Roman" w:hAnsi="Times New Roman"/>
          <w:b/>
          <w:sz w:val="28"/>
          <w:szCs w:val="28"/>
          <w:u w:val="single"/>
        </w:rPr>
        <w:t>«Один родитель – один язык»</w:t>
      </w:r>
    </w:p>
    <w:p w:rsidR="008C2AD2" w:rsidRPr="00C43630" w:rsidRDefault="008C2AD2" w:rsidP="00532D2F">
      <w:pPr>
        <w:spacing w:after="0" w:line="240" w:lineRule="auto"/>
        <w:jc w:val="both"/>
        <w:rPr>
          <w:rFonts w:ascii="Times New Roman" w:hAnsi="Times New Roman"/>
          <w:b/>
          <w:sz w:val="28"/>
          <w:szCs w:val="28"/>
          <w:u w:val="single"/>
        </w:rPr>
      </w:pPr>
      <w:r w:rsidRPr="00C43630">
        <w:rPr>
          <w:rFonts w:ascii="Times New Roman" w:hAnsi="Times New Roman"/>
          <w:sz w:val="28"/>
          <w:szCs w:val="28"/>
        </w:rPr>
        <w:t xml:space="preserve">Ребенок должен четко усвоить: этот язык – мамин, а этот – папин. Переключаться с одного языка на другой в общении с ребенком не рекомендуется. «Суть в том, - считал М. Граммонт, - что каждый язык должен быть олицетворен в разных личностях. Никогда не меняйте ролей. В этом случае ребенок начнет говорить на двух языках, не замечая этого и без особых усилий». </w:t>
      </w:r>
    </w:p>
    <w:p w:rsidR="008C2AD2" w:rsidRPr="00C43630" w:rsidRDefault="008C2AD2" w:rsidP="00532D2F">
      <w:pPr>
        <w:spacing w:after="0" w:line="240" w:lineRule="auto"/>
        <w:jc w:val="both"/>
        <w:rPr>
          <w:rFonts w:ascii="Times New Roman" w:hAnsi="Times New Roman"/>
          <w:sz w:val="28"/>
          <w:szCs w:val="28"/>
        </w:rPr>
      </w:pPr>
      <w:r w:rsidRPr="00C43630">
        <w:rPr>
          <w:rFonts w:ascii="Times New Roman" w:hAnsi="Times New Roman"/>
          <w:sz w:val="28"/>
          <w:szCs w:val="28"/>
        </w:rPr>
        <w:t>Согласно другому принципу, переключение между языками происходит по времени:</w:t>
      </w:r>
    </w:p>
    <w:p w:rsidR="008C2AD2" w:rsidRPr="00C43630" w:rsidRDefault="008C2AD2" w:rsidP="00532D2F">
      <w:pPr>
        <w:spacing w:after="0" w:line="240" w:lineRule="auto"/>
        <w:jc w:val="both"/>
        <w:rPr>
          <w:rFonts w:ascii="Times New Roman" w:hAnsi="Times New Roman"/>
          <w:b/>
          <w:sz w:val="28"/>
          <w:szCs w:val="28"/>
          <w:u w:val="single"/>
        </w:rPr>
      </w:pPr>
      <w:r w:rsidRPr="00C43630">
        <w:rPr>
          <w:rFonts w:ascii="Times New Roman" w:hAnsi="Times New Roman"/>
          <w:b/>
          <w:sz w:val="28"/>
          <w:szCs w:val="28"/>
          <w:u w:val="single"/>
        </w:rPr>
        <w:t>«Одно время – один язык»</w:t>
      </w:r>
    </w:p>
    <w:p w:rsidR="008C2AD2" w:rsidRPr="00C43630" w:rsidRDefault="008C2AD2" w:rsidP="00532D2F">
      <w:pPr>
        <w:spacing w:after="0" w:line="240" w:lineRule="auto"/>
        <w:jc w:val="both"/>
        <w:rPr>
          <w:rFonts w:ascii="Times New Roman" w:hAnsi="Times New Roman"/>
          <w:b/>
          <w:sz w:val="28"/>
          <w:szCs w:val="28"/>
          <w:u w:val="single"/>
        </w:rPr>
      </w:pPr>
      <w:r w:rsidRPr="00C43630">
        <w:rPr>
          <w:rFonts w:ascii="Times New Roman" w:hAnsi="Times New Roman"/>
          <w:sz w:val="28"/>
          <w:szCs w:val="28"/>
        </w:rPr>
        <w:t>Например, до обеда в доме звучит исключительно английская речь, а после обеда – русская. Либо происходит разделение по дням недели.</w:t>
      </w:r>
    </w:p>
    <w:p w:rsidR="008C2AD2" w:rsidRPr="00C43630" w:rsidRDefault="008C2AD2" w:rsidP="00AA3058">
      <w:pPr>
        <w:spacing w:after="0" w:line="240" w:lineRule="auto"/>
        <w:jc w:val="both"/>
        <w:rPr>
          <w:rFonts w:ascii="Times New Roman" w:hAnsi="Times New Roman"/>
          <w:sz w:val="28"/>
          <w:szCs w:val="28"/>
        </w:rPr>
      </w:pP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Но какой бы принцип или систему обучения вы ни выбрали для своего ребенка, помните: язык – это средство самовыражения и коммуникации. И эта зона должна быть для него безопасной. Ругая или высмеивая ребенка за коверканье слов или неправильное произношение, вы вносите в его сознание вирус сомнения. Чтобы не попадать впросак, он может избегать общения на «проблемном» языке, стесняться его. </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Поощряйте его любознательность, если он интересуется происхождением какого-нибудь слова или понятия. Для билингвов этот интерес особенно характерен. Через язык происходит соприкосновение с целой культурой, его создавшей. Для ребенка это важнее, чем владение языком на уровне воспроизведения словаря. </w:t>
      </w:r>
    </w:p>
    <w:p w:rsidR="008C2AD2" w:rsidRPr="00C43630" w:rsidRDefault="008C2AD2" w:rsidP="00AA3058">
      <w:pPr>
        <w:spacing w:after="0" w:line="240" w:lineRule="auto"/>
        <w:jc w:val="both"/>
        <w:rPr>
          <w:rFonts w:ascii="Times New Roman" w:hAnsi="Times New Roman"/>
          <w:sz w:val="28"/>
          <w:szCs w:val="28"/>
        </w:rPr>
      </w:pPr>
      <w:bookmarkStart w:id="0" w:name="_GoBack"/>
      <w:bookmarkEnd w:id="0"/>
      <w:r w:rsidRPr="00C43630">
        <w:rPr>
          <w:rFonts w:ascii="Times New Roman" w:hAnsi="Times New Roman"/>
          <w:sz w:val="28"/>
          <w:szCs w:val="28"/>
        </w:rPr>
        <w:t xml:space="preserve">Человечество неизбежно движется по пути единения. Возможно, на этом пути теряются некоторые яркие культурно-этнические отличия между народами. Но это дает жизнь развитию новой мировой культуры – не менее яркой и интересной. И многоязычие, похоже, уже является одним из основных ее признаков. </w:t>
      </w:r>
    </w:p>
    <w:p w:rsidR="008C2AD2" w:rsidRPr="00C43630" w:rsidRDefault="008C2AD2" w:rsidP="00A15610">
      <w:pPr>
        <w:rPr>
          <w:rFonts w:ascii="Times New Roman" w:hAnsi="Times New Roman"/>
          <w:sz w:val="28"/>
          <w:szCs w:val="28"/>
        </w:rPr>
      </w:pPr>
    </w:p>
    <w:p w:rsidR="008C2AD2" w:rsidRPr="00C43630" w:rsidRDefault="008C2AD2" w:rsidP="00A15610">
      <w:pPr>
        <w:rPr>
          <w:rFonts w:ascii="Times New Roman" w:hAnsi="Times New Roman"/>
          <w:sz w:val="28"/>
          <w:szCs w:val="28"/>
        </w:rPr>
      </w:pPr>
    </w:p>
    <w:p w:rsidR="008C2AD2" w:rsidRPr="00C43630" w:rsidRDefault="008C2AD2" w:rsidP="00A15610">
      <w:pPr>
        <w:rPr>
          <w:rFonts w:ascii="Times New Roman" w:hAnsi="Times New Roman"/>
          <w:sz w:val="28"/>
          <w:szCs w:val="28"/>
        </w:rPr>
      </w:pPr>
    </w:p>
    <w:p w:rsidR="008C2AD2" w:rsidRPr="00C43630" w:rsidRDefault="008C2AD2" w:rsidP="00A15610">
      <w:pPr>
        <w:rPr>
          <w:rFonts w:ascii="Times New Roman" w:hAnsi="Times New Roman"/>
          <w:sz w:val="28"/>
          <w:szCs w:val="28"/>
        </w:rPr>
      </w:pPr>
    </w:p>
    <w:p w:rsidR="008C2AD2" w:rsidRPr="00C43630" w:rsidRDefault="008C2AD2" w:rsidP="00A15610">
      <w:pPr>
        <w:rPr>
          <w:rFonts w:ascii="Times New Roman" w:hAnsi="Times New Roman"/>
          <w:sz w:val="28"/>
          <w:szCs w:val="28"/>
        </w:rPr>
      </w:pPr>
    </w:p>
    <w:p w:rsidR="008C2AD2" w:rsidRPr="00C43630" w:rsidRDefault="008C2AD2" w:rsidP="00A15610">
      <w:pPr>
        <w:rPr>
          <w:rFonts w:ascii="Times New Roman" w:hAnsi="Times New Roman"/>
          <w:sz w:val="28"/>
          <w:szCs w:val="28"/>
        </w:rPr>
      </w:pPr>
    </w:p>
    <w:p w:rsidR="008C2AD2" w:rsidRPr="00C43630" w:rsidRDefault="008C2AD2" w:rsidP="00A15610">
      <w:pPr>
        <w:rPr>
          <w:rFonts w:ascii="Times New Roman" w:hAnsi="Times New Roman"/>
          <w:sz w:val="28"/>
          <w:szCs w:val="28"/>
        </w:rPr>
      </w:pPr>
    </w:p>
    <w:p w:rsidR="008C2AD2" w:rsidRPr="00C43630" w:rsidRDefault="008C2AD2" w:rsidP="00A15610">
      <w:pPr>
        <w:rPr>
          <w:rFonts w:ascii="Times New Roman" w:hAnsi="Times New Roman"/>
          <w:sz w:val="28"/>
          <w:szCs w:val="28"/>
        </w:rPr>
      </w:pPr>
    </w:p>
    <w:p w:rsidR="008C2AD2" w:rsidRPr="00C43630" w:rsidRDefault="008C2AD2" w:rsidP="00A15610">
      <w:pPr>
        <w:rPr>
          <w:rFonts w:ascii="Times New Roman" w:hAnsi="Times New Roman"/>
          <w:sz w:val="28"/>
          <w:szCs w:val="28"/>
        </w:rPr>
      </w:pPr>
    </w:p>
    <w:p w:rsidR="008C2AD2" w:rsidRPr="00C43630" w:rsidRDefault="008C2AD2" w:rsidP="00A15610">
      <w:pPr>
        <w:rPr>
          <w:rFonts w:ascii="Times New Roman" w:hAnsi="Times New Roman"/>
          <w:sz w:val="28"/>
          <w:szCs w:val="28"/>
        </w:rPr>
      </w:pPr>
    </w:p>
    <w:p w:rsidR="008C2AD2" w:rsidRPr="00C43630" w:rsidRDefault="008C2AD2" w:rsidP="00A15610">
      <w:pPr>
        <w:rPr>
          <w:rFonts w:ascii="Times New Roman" w:hAnsi="Times New Roman"/>
          <w:sz w:val="28"/>
          <w:szCs w:val="28"/>
        </w:rPr>
      </w:pPr>
    </w:p>
    <w:p w:rsidR="008C2AD2" w:rsidRPr="00C43630" w:rsidRDefault="008C2AD2" w:rsidP="00A15610">
      <w:pPr>
        <w:rPr>
          <w:rFonts w:ascii="Times New Roman" w:hAnsi="Times New Roman"/>
          <w:sz w:val="28"/>
          <w:szCs w:val="28"/>
        </w:rPr>
      </w:pPr>
    </w:p>
    <w:p w:rsidR="008C2AD2" w:rsidRPr="00C43630" w:rsidRDefault="008C2AD2" w:rsidP="00A15610">
      <w:pPr>
        <w:rPr>
          <w:rFonts w:ascii="Times New Roman" w:hAnsi="Times New Roman"/>
          <w:sz w:val="28"/>
          <w:szCs w:val="28"/>
        </w:rPr>
      </w:pPr>
    </w:p>
    <w:p w:rsidR="008C2AD2" w:rsidRPr="00C43630" w:rsidRDefault="008C2AD2" w:rsidP="00AA3058">
      <w:pPr>
        <w:jc w:val="center"/>
        <w:rPr>
          <w:rFonts w:ascii="Times New Roman" w:hAnsi="Times New Roman"/>
          <w:b/>
          <w:sz w:val="28"/>
          <w:szCs w:val="28"/>
        </w:rPr>
      </w:pPr>
      <w:r w:rsidRPr="00C43630">
        <w:rPr>
          <w:rFonts w:ascii="Times New Roman" w:hAnsi="Times New Roman"/>
          <w:b/>
          <w:sz w:val="28"/>
          <w:szCs w:val="28"/>
        </w:rPr>
        <w:t>Двуязычный детский сад и школа для ребенка</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Двуязычные детские сады и школы – наилучший вариант. Если ребенок хорошо общается на домашнем языке, то его можно отдать в детский сад и школу с другим языком. Однако если у родителей нет возможности достаточно общаться с ребенком на своем языке, и его языковые навыки еще слабо развиты, то лучше отдать ребенка в детский сад, где будут поддерживать его основной язык, а в школу с другим языком. Чтобы поддержать знания языка достаточно 15 минут занятий в день, но эти занятия должны быть интересны и содержательны для ребенка.</w:t>
      </w:r>
    </w:p>
    <w:p w:rsidR="008C2AD2" w:rsidRPr="00C43630" w:rsidRDefault="008C2AD2" w:rsidP="00AA3058">
      <w:pPr>
        <w:spacing w:after="0" w:line="240" w:lineRule="auto"/>
        <w:jc w:val="both"/>
        <w:rPr>
          <w:rFonts w:ascii="Times New Roman" w:hAnsi="Times New Roman"/>
          <w:b/>
          <w:i/>
          <w:sz w:val="28"/>
          <w:szCs w:val="28"/>
        </w:rPr>
      </w:pPr>
      <w:r w:rsidRPr="00C43630">
        <w:rPr>
          <w:rFonts w:ascii="Times New Roman" w:hAnsi="Times New Roman"/>
          <w:b/>
          <w:i/>
          <w:sz w:val="28"/>
          <w:szCs w:val="28"/>
        </w:rPr>
        <w:t>Двуязычие ребенка.</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До недавнего времени исследователи не интересовались двуязычием, результатами раннего обучения ребенка двум языкам одновременно. Вопрос этот волновал только родителей и учителей. Не было научной теории, а повседневная практика давала им основания рассматривать двуязычие как зло, источник неуверенности у маленького ребенка, ведущей к отставанию в изучении языка, к затруднениям в школе. Отсюда ряд рекомендаций и предостережений относительно того, что ребенок, слишком рано начавший говорить на двух языках, не будет хорошо знать ни одного.   С тех пор произошли радикальные изменения в жизни, открылись границы, расширение международных связей выдвинуло на первый план необходимость знания иностранных языков. Появились миллионы эмигрантов, их дети вынуждены были изучать язык принявшей их страны; размах этого движения сделал двуязычие педагогической проблемой. Им заинтересовались ученые, стали проводиться исследования, наблюдения, появились научные заключения.</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Двуязычие из опасности превратилось в благо и источник многих преимуществ; теперь считают, что раннее обучение двум языкам способствует развитию сообразительности, способности к творчеству, социализации ребенка.</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Принципиальные разногласия возникают сегодня лишь по поводу возраста, в котором ребенок может начать говорить на двух языках одновременно; следует ли ждать, пока ребенок достигнет определенного возраста, или погрузить его в атмосферу двуязычия с самого начала? В большинстве случаев ученые склоняются ко второму решению.</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Современная теория соответствует желанию родителей: каждый из них должен говорить с ребенком на своем родном языке, а ребенок прекрасно разберется сам. Отмечается, что если к ребенку обращаются на двух языках, то он легко переходит от одного языка к другому. Подобные упражнения становятся для него привычными, он достигает в них большой гибкости; создается даже впечатление, что он жонглирует словами и знание двух языков его забавляет. Можно констатировать, что двуязычный ребенок обладает более живым умом, что владение двумя языками и двумя способами мышления обогащает его личность во всех отношениях. Видите, как далеко мы ушли от опасений прошлых лет.</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Обычно дела идут хорошо, но иногда могут возникнуть сложности: когда отец и мать хотят, чтобы ребенок лучше говорил на его (или ее) родном языке, ребенок оказывается в затруднительном положении перед таким выбором, не желая огорчать ни отца, ни мать; когда мать, уроженка места жительства семьи, считает, что язык отца слишком труден для освоения и она никогда не поедет на родину мужа. В таком случае ребенок тоже откажется говорить на языке отца.</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А что происходит, когда родители одной национальности проживают за границей?</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Если ребенок посещает ясли, он очень рано знакомится с другим языком; как отмечалось выше, здесь не возникает проблем. Если же ребенок воспитывается в семье и начинает ходить в детский сад в 3—4 года, он одновременно открывает для себя не только существование другого языка, но и иной среды, непривычного жизненного уклада.</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Конечно, первые контакты могут вызывать затруднения, но у ребенка, к счастью, есть к другие способы общения — взгляд, жест, улыбка; в этом случае обучение обычно проходит успешно.</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Трудности, однако, могут возникнуть в том случае, когда к родному языку ребенка относятся без уважения. Если же ребенок знает, что его родной язык высоко ценится, то у него появляется желание выучить второй язык, чтобы облегчить себе общение с сгружающими. Очень важно, чтобы воспитатель в детском саду проявлял интерес к родному языку ребенка; чем богаче будет у ребенка словарный запас родного языка, тем легче он сможет воспринимать второй язык.</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Иногда родители хотят очень рано начать учить ребенка иностранному языку, чтобы дать ему дополнительный козырь в последующем обучении. В этом случае рекомендуется подождать до 4—5 лет. Если ребенка принуждают к изучению второго языка, он не воспринимает его так же естественно, как в семье или в детском саду; ему это гораздо труднее. Поэтому лучше подождать, пока он достаточно хорошо освоит родной язык, полюбит говорить на нем, привыкнет к коллективу.</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При обучении предпочтительна методика, основанная на игре; не следует ругать ребенка за допущенные ошибки, это лишь затормозит обучение. Однако если ребенок противится обучению новому языку, следует отложить его до 6—7 лет.</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Какой бы ни была причина двуязычия у ребенка, вначале он будет смешивать языки, что вполне естественно. Постепенно с помощью родителей он сможет их различить.</w:t>
      </w:r>
    </w:p>
    <w:p w:rsidR="008C2AD2" w:rsidRPr="00C43630" w:rsidRDefault="008C2AD2" w:rsidP="005939AD">
      <w:pPr>
        <w:spacing w:after="0" w:line="240" w:lineRule="auto"/>
        <w:jc w:val="both"/>
        <w:rPr>
          <w:rFonts w:ascii="Times New Roman" w:hAnsi="Times New Roman"/>
          <w:sz w:val="28"/>
          <w:szCs w:val="28"/>
        </w:rPr>
      </w:pPr>
      <w:r w:rsidRPr="00C43630">
        <w:rPr>
          <w:rFonts w:ascii="Times New Roman" w:hAnsi="Times New Roman"/>
          <w:sz w:val="28"/>
          <w:szCs w:val="28"/>
        </w:rPr>
        <w:t xml:space="preserve">    Обычно начиная с 3-летнего возраста дети без затруднений переходят с одного языка на другой.</w:t>
      </w:r>
    </w:p>
    <w:p w:rsidR="008C2AD2" w:rsidRPr="00C43630" w:rsidRDefault="008C2AD2" w:rsidP="005939AD">
      <w:pPr>
        <w:spacing w:after="0" w:line="240" w:lineRule="auto"/>
        <w:jc w:val="both"/>
        <w:rPr>
          <w:rFonts w:ascii="Times New Roman" w:hAnsi="Times New Roman"/>
          <w:sz w:val="28"/>
          <w:szCs w:val="28"/>
        </w:rPr>
      </w:pPr>
      <w:r w:rsidRPr="00C43630">
        <w:rPr>
          <w:rFonts w:ascii="Times New Roman" w:hAnsi="Times New Roman"/>
          <w:sz w:val="28"/>
          <w:szCs w:val="28"/>
        </w:rPr>
        <w:t xml:space="preserve">  Три года — своего рода ключевой возраст, ввиду чего раньше рекомендовали начинать обучение иностранному языку именно в этом возрасте. Во время обучения двум языкам у ребенка могут возникнуть некоторые нарушения речи, например, заикание. Подобные нарушения, несерьезные и преходящие, проходят</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спонтанно. Они не обусловлены двуязычием и могут появиться также у ребенка, говорящего только на одном языке.</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Ребенок, который учится говорить сразу на двух языках, прогрессирует в освоении языка в том же возрасте, что и ребенок, говорящий на одном языке. И если ребенок начинает говорить позднее, то причиной является не двуязычие, в другом.</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Тем не менее иногда двуязычные дети могут совершенно перестать говорить, что, правда, случается очень редко. Чаще всего это зависит от условий, в которых ребенок обучается языкам: возможно, его ругают на неумение достаточно хорошо объясниться (в 4-летнем возрасте) на обоих языках или (в другом случае) он не</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хочет огорчать никого из родителей, каждый из которых желает, чтобы ребенок лучше говорил на его языке.</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И наконец, последнее замечание: если постоянно не практиковаться в языке, усвоенном в очень юном возрасте то познания быстро теряются, язык забывается.  Для того чтобы ребенок сохранил свои знания второго языка, надо регулярно погружать его в этот язык; можно отдать его в двуязычную школу или найти ему товарищей, для которых данный язык являете родным.</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Как воспитать ребенка двуязычным? Этим вопросом сейчас задаются многие родители. Чаще всего потому, что владеть в совершенстве несколькими языками становится всё более и более престижным.</w:t>
      </w:r>
    </w:p>
    <w:p w:rsidR="008C2AD2" w:rsidRPr="00C43630" w:rsidRDefault="008C2AD2" w:rsidP="00AA3058">
      <w:pPr>
        <w:spacing w:after="0" w:line="240" w:lineRule="auto"/>
        <w:jc w:val="both"/>
        <w:rPr>
          <w:rFonts w:ascii="Times New Roman" w:hAnsi="Times New Roman"/>
          <w:sz w:val="28"/>
          <w:szCs w:val="28"/>
        </w:rPr>
      </w:pPr>
      <w:r w:rsidRPr="00C43630">
        <w:rPr>
          <w:rFonts w:ascii="Times New Roman" w:hAnsi="Times New Roman"/>
          <w:sz w:val="28"/>
          <w:szCs w:val="28"/>
        </w:rPr>
        <w:t xml:space="preserve">    Существует два пути воспитания двуязычного ребенка без обучения как такового, а в семье, в процессе ежедневного общения. Первый путь возможен тогда, когда родители являются представителями двух разных культур и носителями двух разных языков. Ребенок перенимает от них оба языка и обе культуры как родные.  Во втором случае папа и мама могут договориться, чтобы один из них с раннего возраста говорил с ребенком на иностранном языке, которым владеет хорошо, но носителем которого не является. В итоге этот второй иностранный язык также становится для ребенка полноценным средством коммуникации.</w:t>
      </w:r>
    </w:p>
    <w:p w:rsidR="008C2AD2" w:rsidRPr="00C43630" w:rsidRDefault="008C2AD2" w:rsidP="00B86BA2">
      <w:pPr>
        <w:spacing w:after="0"/>
        <w:rPr>
          <w:rFonts w:ascii="Times New Roman" w:hAnsi="Times New Roman"/>
          <w:b/>
          <w:i/>
          <w:sz w:val="28"/>
          <w:szCs w:val="28"/>
        </w:rPr>
      </w:pPr>
      <w:r w:rsidRPr="00C43630">
        <w:rPr>
          <w:rFonts w:ascii="Times New Roman" w:hAnsi="Times New Roman"/>
          <w:b/>
          <w:i/>
          <w:sz w:val="28"/>
          <w:szCs w:val="28"/>
        </w:rPr>
        <w:t>Советы родителям маленьких билингвов</w:t>
      </w:r>
    </w:p>
    <w:p w:rsidR="008C2AD2" w:rsidRPr="00C43630" w:rsidRDefault="008C2AD2" w:rsidP="00B86BA2">
      <w:pPr>
        <w:spacing w:after="0" w:line="240" w:lineRule="auto"/>
        <w:jc w:val="both"/>
        <w:rPr>
          <w:rFonts w:ascii="Times New Roman" w:hAnsi="Times New Roman"/>
          <w:sz w:val="28"/>
          <w:szCs w:val="28"/>
        </w:rPr>
      </w:pPr>
      <w:r w:rsidRPr="00C43630">
        <w:rPr>
          <w:rFonts w:ascii="Times New Roman" w:hAnsi="Times New Roman"/>
          <w:sz w:val="28"/>
          <w:szCs w:val="28"/>
        </w:rPr>
        <w:t>1. Стараться соблюдать пропорцию объема общения на каждом языке 50/50.</w:t>
      </w:r>
    </w:p>
    <w:p w:rsidR="008C2AD2" w:rsidRPr="00C43630" w:rsidRDefault="008C2AD2" w:rsidP="00B86BA2">
      <w:pPr>
        <w:spacing w:after="0" w:line="240" w:lineRule="auto"/>
        <w:jc w:val="both"/>
        <w:rPr>
          <w:rFonts w:ascii="Times New Roman" w:hAnsi="Times New Roman"/>
          <w:sz w:val="28"/>
          <w:szCs w:val="28"/>
        </w:rPr>
      </w:pPr>
      <w:r w:rsidRPr="00C43630">
        <w:rPr>
          <w:rFonts w:ascii="Times New Roman" w:hAnsi="Times New Roman"/>
          <w:sz w:val="28"/>
          <w:szCs w:val="28"/>
        </w:rPr>
        <w:t xml:space="preserve"> 2. Следовать правилу «один родитель=один язык». У нас, например, это действует так: я обращаюсь  к сыну только по-русски, а муж только по-татарски. Таким образом малыш привыкает к общению с каждым из нас и ассоциирует папу и маму с его/её языком.</w:t>
      </w:r>
    </w:p>
    <w:p w:rsidR="008C2AD2" w:rsidRPr="00C43630" w:rsidRDefault="008C2AD2" w:rsidP="005939AD">
      <w:pPr>
        <w:spacing w:after="0" w:line="240" w:lineRule="auto"/>
        <w:jc w:val="both"/>
        <w:rPr>
          <w:rFonts w:ascii="Times New Roman" w:hAnsi="Times New Roman"/>
          <w:sz w:val="28"/>
          <w:szCs w:val="28"/>
        </w:rPr>
      </w:pPr>
      <w:r w:rsidRPr="00C43630">
        <w:rPr>
          <w:rFonts w:ascii="Times New Roman" w:hAnsi="Times New Roman"/>
          <w:sz w:val="28"/>
          <w:szCs w:val="28"/>
        </w:rPr>
        <w:t xml:space="preserve">3. Не паниковать, что двуязычный ребенок заговорит позже своих сверстников. Это для билингвов вполне естественно и подтверждается многими примерами. </w:t>
      </w:r>
    </w:p>
    <w:p w:rsidR="008C2AD2" w:rsidRPr="00C43630" w:rsidRDefault="008C2AD2" w:rsidP="00B86BA2">
      <w:pPr>
        <w:spacing w:after="0" w:line="240" w:lineRule="auto"/>
        <w:jc w:val="both"/>
        <w:rPr>
          <w:rFonts w:ascii="Times New Roman" w:hAnsi="Times New Roman"/>
          <w:sz w:val="28"/>
          <w:szCs w:val="28"/>
        </w:rPr>
      </w:pPr>
      <w:r w:rsidRPr="00C43630">
        <w:rPr>
          <w:rFonts w:ascii="Times New Roman" w:hAnsi="Times New Roman"/>
          <w:sz w:val="28"/>
          <w:szCs w:val="28"/>
        </w:rPr>
        <w:t>Методик воспитания двуязычных детей огромное множество. Но самая эффективная – это общение с детьми, возможность слышать и разговаривать на двух и более языках постоянно.</w:t>
      </w:r>
    </w:p>
    <w:p w:rsidR="008C2AD2" w:rsidRPr="00C43630" w:rsidRDefault="008C2AD2" w:rsidP="00B86BA2">
      <w:pPr>
        <w:spacing w:after="0" w:line="240" w:lineRule="auto"/>
        <w:jc w:val="both"/>
        <w:rPr>
          <w:rFonts w:ascii="Times New Roman" w:hAnsi="Times New Roman"/>
          <w:sz w:val="28"/>
          <w:szCs w:val="28"/>
        </w:rPr>
      </w:pPr>
      <w:r w:rsidRPr="00C43630">
        <w:rPr>
          <w:rFonts w:ascii="Times New Roman" w:hAnsi="Times New Roman"/>
          <w:sz w:val="28"/>
          <w:szCs w:val="28"/>
        </w:rPr>
        <w:t xml:space="preserve">     Замечали ли вы когда-нибудь, что дети любят постоянство? Вы читаете им одну и ту же книгу каждый вечер перед сном и удивляетесь – как это может быть интересно ребенку, ведь он постоянно растет и развивается? Но на ваш вопрос, какую книгу они хотят послушать сегодня, они уверенно снова называют ее. Безопасность, стабильность и постоянство – вот что привлекает детей.</w:t>
      </w:r>
    </w:p>
    <w:p w:rsidR="008C2AD2" w:rsidRPr="00C43630" w:rsidRDefault="008C2AD2" w:rsidP="00B86BA2">
      <w:pPr>
        <w:spacing w:after="0" w:line="240" w:lineRule="auto"/>
        <w:jc w:val="both"/>
        <w:rPr>
          <w:rFonts w:ascii="Times New Roman" w:hAnsi="Times New Roman"/>
          <w:sz w:val="28"/>
          <w:szCs w:val="28"/>
        </w:rPr>
      </w:pPr>
      <w:r w:rsidRPr="00C43630">
        <w:rPr>
          <w:rFonts w:ascii="Times New Roman" w:hAnsi="Times New Roman"/>
          <w:sz w:val="28"/>
          <w:szCs w:val="28"/>
        </w:rPr>
        <w:t xml:space="preserve">    Точно так же и с изучением языка - если для ребенка слышать два языка нормально с рождения, то и говорить на них для него станет нормой. В то же время резкие бессистемные порывы к изучению иностранного языка, скорее всего, будут восприняты ребенком с крайней степенью негатива.</w:t>
      </w:r>
    </w:p>
    <w:p w:rsidR="008C2AD2" w:rsidRPr="00C43630" w:rsidRDefault="008C2AD2" w:rsidP="00B86BA2">
      <w:pPr>
        <w:spacing w:after="0" w:line="240" w:lineRule="auto"/>
        <w:jc w:val="both"/>
        <w:rPr>
          <w:rFonts w:ascii="Times New Roman" w:hAnsi="Times New Roman"/>
          <w:sz w:val="28"/>
          <w:szCs w:val="28"/>
        </w:rPr>
      </w:pPr>
      <w:r w:rsidRPr="00C43630">
        <w:rPr>
          <w:rFonts w:ascii="Times New Roman" w:hAnsi="Times New Roman"/>
          <w:sz w:val="28"/>
          <w:szCs w:val="28"/>
        </w:rPr>
        <w:t xml:space="preserve">    Семьям, стремящимся вырастить двуязычных детей, нужно обратить внимание на то, что в этом вопросе наиболее эффективна системность. Выработайте свои правила, четко придерживайтесь их, и результаты не заставят себя ждать.</w:t>
      </w:r>
    </w:p>
    <w:p w:rsidR="008C2AD2" w:rsidRPr="00C43630" w:rsidRDefault="008C2AD2" w:rsidP="00B86BA2">
      <w:pPr>
        <w:spacing w:after="0" w:line="240" w:lineRule="auto"/>
        <w:jc w:val="both"/>
        <w:rPr>
          <w:rFonts w:ascii="Times New Roman" w:hAnsi="Times New Roman"/>
          <w:b/>
          <w:i/>
          <w:sz w:val="28"/>
          <w:szCs w:val="28"/>
        </w:rPr>
      </w:pPr>
      <w:r w:rsidRPr="00C43630">
        <w:rPr>
          <w:rFonts w:ascii="Times New Roman" w:hAnsi="Times New Roman"/>
          <w:b/>
          <w:i/>
          <w:sz w:val="28"/>
          <w:szCs w:val="28"/>
        </w:rPr>
        <w:t>Самыми распространенными методами развития билингвизма можно назвать два:</w:t>
      </w:r>
    </w:p>
    <w:p w:rsidR="008C2AD2" w:rsidRPr="00C43630" w:rsidRDefault="008C2AD2" w:rsidP="00B86BA2">
      <w:pPr>
        <w:spacing w:after="0" w:line="240" w:lineRule="auto"/>
        <w:jc w:val="both"/>
        <w:rPr>
          <w:rFonts w:ascii="Times New Roman" w:hAnsi="Times New Roman"/>
          <w:sz w:val="28"/>
          <w:szCs w:val="28"/>
        </w:rPr>
      </w:pPr>
      <w:r w:rsidRPr="00C43630">
        <w:rPr>
          <w:rFonts w:ascii="Times New Roman" w:hAnsi="Times New Roman"/>
          <w:sz w:val="28"/>
          <w:szCs w:val="28"/>
        </w:rPr>
        <w:t xml:space="preserve">- </w:t>
      </w:r>
      <w:r w:rsidRPr="00C43630">
        <w:rPr>
          <w:rFonts w:ascii="Times New Roman" w:hAnsi="Times New Roman"/>
          <w:b/>
          <w:sz w:val="28"/>
          <w:szCs w:val="28"/>
        </w:rPr>
        <w:t>Один Человек, Один Язык.</w:t>
      </w:r>
      <w:r w:rsidRPr="00C43630">
        <w:rPr>
          <w:rFonts w:ascii="Times New Roman" w:hAnsi="Times New Roman"/>
          <w:sz w:val="28"/>
          <w:szCs w:val="28"/>
        </w:rPr>
        <w:t xml:space="preserve"> Это наиболее часто встречающаяся система. Один из родителей говорит на одном языке, второй – на другом. Иногда это может быть бабушка или постоянная няня. При этом ребенку важно знать, что его родитель не единственный, кто говорит на другом языке. Именно поэтому неплохо хотя бы раз в год ездить в страну, говорящую на родном языке родителя или общаться с родственниками. Маленькие дети легко изучают язык, если слышат его с рождения, но в возрасте 5-6 лет могут отказаться на нем говорить, если будут видеть, что на нем говорит только мама или папа и больше никто.</w:t>
      </w:r>
    </w:p>
    <w:p w:rsidR="008C2AD2" w:rsidRPr="00C43630" w:rsidRDefault="008C2AD2" w:rsidP="00B86BA2">
      <w:pPr>
        <w:spacing w:after="0" w:line="240" w:lineRule="auto"/>
        <w:jc w:val="both"/>
        <w:rPr>
          <w:rFonts w:ascii="Times New Roman" w:hAnsi="Times New Roman"/>
          <w:sz w:val="28"/>
          <w:szCs w:val="28"/>
        </w:rPr>
      </w:pPr>
      <w:r w:rsidRPr="00C43630">
        <w:rPr>
          <w:rFonts w:ascii="Times New Roman" w:hAnsi="Times New Roman"/>
          <w:sz w:val="28"/>
          <w:szCs w:val="28"/>
        </w:rPr>
        <w:t xml:space="preserve">- </w:t>
      </w:r>
      <w:r w:rsidRPr="00C43630">
        <w:rPr>
          <w:rFonts w:ascii="Times New Roman" w:hAnsi="Times New Roman"/>
          <w:b/>
          <w:sz w:val="28"/>
          <w:szCs w:val="28"/>
        </w:rPr>
        <w:t>Домашний язык, общественный язык.</w:t>
      </w:r>
      <w:r w:rsidRPr="00C43630">
        <w:rPr>
          <w:rFonts w:ascii="Times New Roman" w:hAnsi="Times New Roman"/>
          <w:sz w:val="28"/>
          <w:szCs w:val="28"/>
        </w:rPr>
        <w:t xml:space="preserve"> Это менее распространенная система, но чрезвычайно успешная. Суть методики состоит в том, что дома родители говорят на одном языке, даже если он для кого-то из них не родной. Второй же язык ребенок изучает, общаясь с посторонними людьми, сверстниками, в детском саду. Это самый эффективный метод для сохранения родного языка в случае проживания в другой стране. Важнейшим фактором является необходимость разговаривать на родном языке дома с самого рождения ребенка и до того момента, как он покинет отчий дом. Следует понимать, что если для одного из родителей «домашний» язык не является родным, то ему будет очень сложно, особенно первые годы. К тому же, эта методика может вызывать определенные опасения в возрасте 3-4 лет, когда ребенок начинает активно общаться не только с семьей. Однако в подавляющем большинстве случаев к моменту поступления в школу ребенок отлично различает два языка и хорошо владеет обоими, без дополнительных усилий со стороны родителей.</w:t>
      </w:r>
    </w:p>
    <w:p w:rsidR="008C2AD2" w:rsidRPr="00C43630" w:rsidRDefault="008C2AD2" w:rsidP="00B86BA2">
      <w:pPr>
        <w:spacing w:after="0" w:line="240" w:lineRule="auto"/>
        <w:jc w:val="both"/>
        <w:rPr>
          <w:rFonts w:ascii="Times New Roman" w:hAnsi="Times New Roman"/>
          <w:sz w:val="28"/>
          <w:szCs w:val="28"/>
        </w:rPr>
      </w:pPr>
      <w:r w:rsidRPr="00C43630">
        <w:rPr>
          <w:rFonts w:ascii="Times New Roman" w:hAnsi="Times New Roman"/>
          <w:sz w:val="28"/>
          <w:szCs w:val="28"/>
        </w:rPr>
        <w:t xml:space="preserve">  Впрочем, семья может выработать свой собственный образец, который будет эффективен в конкретном частном случае.</w:t>
      </w:r>
    </w:p>
    <w:p w:rsidR="008C2AD2" w:rsidRPr="00C43630" w:rsidRDefault="008C2AD2" w:rsidP="00B86BA2">
      <w:pPr>
        <w:spacing w:after="0" w:line="240" w:lineRule="auto"/>
        <w:jc w:val="both"/>
        <w:rPr>
          <w:rFonts w:ascii="Times New Roman" w:hAnsi="Times New Roman"/>
          <w:sz w:val="28"/>
          <w:szCs w:val="28"/>
        </w:rPr>
      </w:pPr>
      <w:r w:rsidRPr="00C43630">
        <w:rPr>
          <w:rFonts w:ascii="Times New Roman" w:hAnsi="Times New Roman"/>
          <w:sz w:val="28"/>
          <w:szCs w:val="28"/>
        </w:rPr>
        <w:t xml:space="preserve">    Например, </w:t>
      </w:r>
      <w:r w:rsidRPr="00C43630">
        <w:rPr>
          <w:rFonts w:ascii="Times New Roman" w:hAnsi="Times New Roman"/>
          <w:b/>
          <w:sz w:val="28"/>
          <w:szCs w:val="28"/>
        </w:rPr>
        <w:t>языки можно чередовать – один день разговаривать на одном языке, на следующий день на другомили же разговаривать на другом языке, посещая определенные места.</w:t>
      </w:r>
    </w:p>
    <w:p w:rsidR="008C2AD2" w:rsidRPr="00C43630" w:rsidRDefault="008C2AD2" w:rsidP="00B86BA2">
      <w:pPr>
        <w:spacing w:after="0" w:line="240" w:lineRule="auto"/>
        <w:jc w:val="both"/>
        <w:rPr>
          <w:rFonts w:ascii="Times New Roman" w:hAnsi="Times New Roman"/>
          <w:b/>
          <w:i/>
          <w:sz w:val="28"/>
          <w:szCs w:val="28"/>
          <w:u w:val="single"/>
        </w:rPr>
      </w:pPr>
    </w:p>
    <w:p w:rsidR="008C2AD2" w:rsidRPr="00C43630" w:rsidRDefault="008C2AD2" w:rsidP="00B86BA2">
      <w:pPr>
        <w:spacing w:after="0" w:line="240" w:lineRule="auto"/>
        <w:jc w:val="both"/>
        <w:rPr>
          <w:rFonts w:ascii="Times New Roman" w:hAnsi="Times New Roman"/>
          <w:b/>
          <w:i/>
          <w:sz w:val="28"/>
          <w:szCs w:val="28"/>
          <w:u w:val="single"/>
        </w:rPr>
      </w:pPr>
      <w:r w:rsidRPr="00C43630">
        <w:rPr>
          <w:rFonts w:ascii="Times New Roman" w:hAnsi="Times New Roman"/>
          <w:b/>
          <w:i/>
          <w:sz w:val="28"/>
          <w:szCs w:val="28"/>
          <w:u w:val="single"/>
        </w:rPr>
        <w:t xml:space="preserve">Главное – это систематичность таких занятий. </w:t>
      </w:r>
    </w:p>
    <w:p w:rsidR="008C2AD2" w:rsidRPr="00C43630" w:rsidRDefault="008C2AD2" w:rsidP="00B86BA2">
      <w:pPr>
        <w:spacing w:after="0" w:line="240" w:lineRule="auto"/>
        <w:jc w:val="both"/>
        <w:rPr>
          <w:rFonts w:ascii="Times New Roman" w:hAnsi="Times New Roman"/>
          <w:sz w:val="28"/>
          <w:szCs w:val="28"/>
        </w:rPr>
      </w:pPr>
      <w:r w:rsidRPr="00C43630">
        <w:rPr>
          <w:rFonts w:ascii="Times New Roman" w:hAnsi="Times New Roman"/>
          <w:sz w:val="28"/>
          <w:szCs w:val="28"/>
        </w:rPr>
        <w:t>Воспитание двуязычных детей это процесс очень индивидуальный и гибкий, который можно и нужно приспосабливать к реальностям жизни конкретной семьи. Но успеха можно достичь только в том случае, если с рождения ребенка сделать двуязычие образом общения.</w:t>
      </w:r>
    </w:p>
    <w:p w:rsidR="008C2AD2" w:rsidRPr="00C43630" w:rsidRDefault="008C2AD2" w:rsidP="00B34BF9">
      <w:pPr>
        <w:rPr>
          <w:rFonts w:ascii="Times New Roman" w:hAnsi="Times New Roman"/>
          <w:sz w:val="28"/>
          <w:szCs w:val="28"/>
        </w:rPr>
      </w:pPr>
    </w:p>
    <w:sectPr w:rsidR="008C2AD2" w:rsidRPr="00C43630" w:rsidSect="00C83115">
      <w:pgSz w:w="11906" w:h="16838"/>
      <w:pgMar w:top="964" w:right="1247" w:bottom="964" w:left="1247" w:header="709" w:footer="709" w:gutter="0"/>
      <w:pgBorders w:offsetFrom="page">
        <w:top w:val="poinsettias" w:sz="30" w:space="24" w:color="auto"/>
        <w:left w:val="poinsettias" w:sz="30" w:space="24" w:color="auto"/>
        <w:bottom w:val="poinsettias" w:sz="30" w:space="24" w:color="auto"/>
        <w:right w:val="poinsettia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234F"/>
    <w:rsid w:val="000C3543"/>
    <w:rsid w:val="001C4F50"/>
    <w:rsid w:val="002E2DF0"/>
    <w:rsid w:val="002F43A9"/>
    <w:rsid w:val="00344243"/>
    <w:rsid w:val="003740FD"/>
    <w:rsid w:val="004B4631"/>
    <w:rsid w:val="004F2F1D"/>
    <w:rsid w:val="00532D2F"/>
    <w:rsid w:val="005939AD"/>
    <w:rsid w:val="0063234F"/>
    <w:rsid w:val="00783567"/>
    <w:rsid w:val="007A17AE"/>
    <w:rsid w:val="007F3DDD"/>
    <w:rsid w:val="008015F0"/>
    <w:rsid w:val="0082145A"/>
    <w:rsid w:val="008C2AD2"/>
    <w:rsid w:val="008C6D35"/>
    <w:rsid w:val="00952E0B"/>
    <w:rsid w:val="00A15610"/>
    <w:rsid w:val="00A71C5B"/>
    <w:rsid w:val="00A75732"/>
    <w:rsid w:val="00AA3058"/>
    <w:rsid w:val="00AC7208"/>
    <w:rsid w:val="00B34BF9"/>
    <w:rsid w:val="00B86BA2"/>
    <w:rsid w:val="00B9388E"/>
    <w:rsid w:val="00C43630"/>
    <w:rsid w:val="00C83115"/>
    <w:rsid w:val="00D93FAA"/>
    <w:rsid w:val="00E06303"/>
    <w:rsid w:val="00ED27A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7AE"/>
    <w:pPr>
      <w:spacing w:after="200" w:line="276" w:lineRule="auto"/>
    </w:pPr>
    <w:rPr>
      <w:lang w:eastAsia="en-US"/>
    </w:rPr>
  </w:style>
  <w:style w:type="paragraph" w:styleId="Heading1">
    <w:name w:val="heading 1"/>
    <w:basedOn w:val="Normal"/>
    <w:next w:val="Normal"/>
    <w:link w:val="Heading1Char"/>
    <w:uiPriority w:val="99"/>
    <w:qFormat/>
    <w:locked/>
    <w:rsid w:val="00344243"/>
    <w:pPr>
      <w:keepNext/>
      <w:keepLines/>
      <w:spacing w:before="240" w:after="0"/>
      <w:outlineLvl w:val="0"/>
    </w:pPr>
    <w:rPr>
      <w:rFonts w:ascii="Cambria" w:eastAsia="Times New Roman" w:hAnsi="Cambria"/>
      <w:color w:val="365F91"/>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44243"/>
    <w:rPr>
      <w:rFonts w:ascii="Cambria" w:hAnsi="Cambria" w:cs="Times New Roman"/>
      <w:color w:val="365F91"/>
      <w:sz w:val="32"/>
      <w:szCs w:val="32"/>
      <w:lang w:eastAsia="en-US"/>
    </w:rPr>
  </w:style>
</w:styles>
</file>

<file path=word/webSettings.xml><?xml version="1.0" encoding="utf-8"?>
<w:webSettings xmlns:r="http://schemas.openxmlformats.org/officeDocument/2006/relationships" xmlns:w="http://schemas.openxmlformats.org/wordprocessingml/2006/main">
  <w:divs>
    <w:div w:id="1947153085">
      <w:marLeft w:val="0"/>
      <w:marRight w:val="0"/>
      <w:marTop w:val="0"/>
      <w:marBottom w:val="0"/>
      <w:divBdr>
        <w:top w:val="none" w:sz="0" w:space="0" w:color="auto"/>
        <w:left w:val="none" w:sz="0" w:space="0" w:color="auto"/>
        <w:bottom w:val="none" w:sz="0" w:space="0" w:color="auto"/>
        <w:right w:val="none" w:sz="0" w:space="0" w:color="auto"/>
      </w:divBdr>
    </w:div>
    <w:div w:id="1947153086">
      <w:marLeft w:val="0"/>
      <w:marRight w:val="0"/>
      <w:marTop w:val="0"/>
      <w:marBottom w:val="0"/>
      <w:divBdr>
        <w:top w:val="none" w:sz="0" w:space="0" w:color="auto"/>
        <w:left w:val="none" w:sz="0" w:space="0" w:color="auto"/>
        <w:bottom w:val="none" w:sz="0" w:space="0" w:color="auto"/>
        <w:right w:val="none" w:sz="0" w:space="0" w:color="auto"/>
      </w:divBdr>
    </w:div>
    <w:div w:id="19471530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23</Pages>
  <Words>7944</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Ребенок в двуязычной семье</dc:title>
  <dc:subject/>
  <dc:creator>Admin</dc:creator>
  <cp:keywords/>
  <dc:description/>
  <cp:lastModifiedBy>user</cp:lastModifiedBy>
  <cp:revision>6</cp:revision>
  <dcterms:created xsi:type="dcterms:W3CDTF">2015-10-22T18:11:00Z</dcterms:created>
  <dcterms:modified xsi:type="dcterms:W3CDTF">2015-11-09T00:36:00Z</dcterms:modified>
</cp:coreProperties>
</file>